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061884" w:rsidRPr="00B2219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61884" w:rsidRDefault="00061884"/>
        </w:tc>
      </w:tr>
    </w:tbl>
    <w:p w:rsidR="00061884" w:rsidRDefault="001A3E4B">
      <w:r w:rsidRPr="001A3E4B">
        <w:pict>
          <v:rect id="_x0000_i1025" style="width:.05pt;height:3.75pt" o:hrpct="700" o:hralign="center" o:hrstd="t" o:hr="t" fillcolor="#aca899" stroked="f"/>
        </w:pict>
      </w:r>
    </w:p>
    <w:p w:rsidR="00061884" w:rsidRDefault="00061884">
      <w:pPr>
        <w:pStyle w:val="2"/>
        <w:jc w:val="center"/>
      </w:pPr>
      <w:r>
        <w:rPr>
          <w:color w:val="004080"/>
        </w:rPr>
        <w:t xml:space="preserve">Target Crown </w:t>
      </w:r>
    </w:p>
    <w:p w:rsidR="00061884" w:rsidRDefault="001A3E4B">
      <w:r w:rsidRPr="001A3E4B">
        <w:pict>
          <v:rect id="_x0000_i1026" style="width:.05pt;height:.75pt" o:hrpct="700" o:hralign="center" o:hrstd="t" o:hr="t" fillcolor="#aca899" stroked="f"/>
        </w:pict>
      </w:r>
    </w:p>
    <w:p w:rsidR="00061884" w:rsidRPr="000D3A02" w:rsidRDefault="00061884" w:rsidP="00F56994">
      <w:pPr>
        <w:rPr>
          <w:lang w:val="en-US"/>
        </w:rPr>
      </w:pPr>
      <w:r w:rsidRPr="000D3A02">
        <w:rPr>
          <w:lang w:val="en-US"/>
        </w:rPr>
        <w:br/>
      </w:r>
    </w:p>
    <w:p w:rsidR="0084669D" w:rsidRDefault="005F307D" w:rsidP="0084669D">
      <w:pPr>
        <w:jc w:val="center"/>
        <w:rPr>
          <w:b/>
          <w:bCs/>
        </w:rPr>
      </w:pPr>
      <w:bookmarkStart w:id="0" w:name="TOP"/>
      <w:bookmarkEnd w:id="0"/>
      <w:r w:rsidRPr="001A3E4B">
        <w:rPr>
          <w:noProof/>
          <w:sz w:val="48"/>
          <w:szCs w:val="48"/>
        </w:rPr>
        <w:pict>
          <v:rect id="_x0000_s1094" style="position:absolute;left:0;text-align:left;margin-left:186.05pt;margin-top:382.4pt;width:62.65pt;height:16.1pt;rotation:-360;z-index:251666944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94;mso-fit-shape-to-text:t" inset="0,0,18pt,0">
              <w:txbxContent>
                <w:p w:rsidR="00BE3449" w:rsidRPr="00B22191" w:rsidRDefault="00BE3449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</w:rPr>
                    <w:t>80</w:t>
                  </w:r>
                </w:p>
              </w:txbxContent>
            </v:textbox>
            <w10:wrap anchorx="margin" anchory="margin"/>
          </v:rect>
        </w:pict>
      </w:r>
      <w:r w:rsidRPr="001A3E4B">
        <w:rPr>
          <w:noProof/>
          <w:sz w:val="48"/>
          <w:szCs w:val="48"/>
        </w:rPr>
        <w:pict>
          <v:rect id="_x0000_s1062" style="position:absolute;left:0;text-align:left;margin-left:66.8pt;margin-top:381.8pt;width:47.1pt;height:16.1pt;rotation:-360;z-index:251656704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62;mso-fit-shape-to-text:t" inset="0,0,18pt,0">
              <w:txbxContent>
                <w:p w:rsidR="00973BAD" w:rsidRPr="00B22191" w:rsidRDefault="001D3CC7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  <w:r w:rsidR="00973BAD">
                    <w:rPr>
                      <w:sz w:val="28"/>
                      <w:szCs w:val="28"/>
                    </w:rPr>
                    <w:t>0</w:t>
                  </w:r>
                </w:p>
              </w:txbxContent>
            </v:textbox>
            <w10:wrap anchorx="margin" anchory="margin"/>
          </v:rect>
        </w:pict>
      </w:r>
      <w:r>
        <w:rPr>
          <w:noProof/>
          <w:sz w:val="48"/>
          <w:szCs w:val="48"/>
        </w:rPr>
        <w:pict>
          <v:rect id="_x0000_s1102" style="position:absolute;left:0;text-align:left;margin-left:118.3pt;margin-top:502.55pt;width:47.1pt;height:16.1pt;rotation:-360;z-index:251672064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102;mso-fit-shape-to-text:t" inset="0,0,18pt,0">
              <w:txbxContent>
                <w:p w:rsidR="00336355" w:rsidRPr="00B22191" w:rsidRDefault="00336355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11</w:t>
                  </w:r>
                  <w:r>
                    <w:rPr>
                      <w:sz w:val="28"/>
                      <w:szCs w:val="28"/>
                      <w:vertAlign w:val="superscript"/>
                    </w:rPr>
                    <w:t>о</w:t>
                  </w:r>
                </w:p>
              </w:txbxContent>
            </v:textbox>
            <w10:wrap anchorx="margin" anchory="margin"/>
          </v:rect>
        </w:pict>
      </w:r>
      <w:r w:rsidRPr="001A3E4B">
        <w:rPr>
          <w:noProof/>
          <w:sz w:val="48"/>
          <w:szCs w:val="48"/>
        </w:rPr>
        <w:pict>
          <v:rect id="_x0000_s1083" style="position:absolute;left:0;text-align:left;margin-left:49.35pt;margin-top:484.15pt;width:62.65pt;height:16.1pt;rotation:-360;z-index:251661824;mso-position-horizontal-relative:margin;mso-position-vertical-relative:margin;mso-width-relative:margin;mso-height-relative:margin" o:regroupid="5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83;mso-fit-shape-to-text:t" inset="0,0,18pt,0">
              <w:txbxContent>
                <w:p w:rsidR="00973BAD" w:rsidRPr="00B22191" w:rsidRDefault="00BE3449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</w:rPr>
                    <w:t>5,4</w:t>
                  </w:r>
                  <w:r>
                    <w:rPr>
                      <w:sz w:val="28"/>
                      <w:szCs w:val="28"/>
                      <w:vertAlign w:val="superscript"/>
                    </w:rPr>
                    <w:t>+0,02</w:t>
                  </w:r>
                </w:p>
              </w:txbxContent>
            </v:textbox>
            <w10:wrap anchorx="margin" anchory="margin"/>
          </v:rect>
        </w:pict>
      </w:r>
      <w:r w:rsidR="00336355">
        <w:rPr>
          <w:noProof/>
          <w:sz w:val="48"/>
          <w:szCs w:val="4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01" type="#_x0000_t19" style="position:absolute;left:0;text-align:left;margin-left:118.9pt;margin-top:384pt;width:10.7pt;height:6.45pt;rotation:10132618fd;z-index:251671040" coordsize="23451,21600" adj="-6846271,-2181947,5396" path="wr-16204,,26996,43200,,685,23451,9743nfewr-16204,,26996,43200,,685,23451,9743l5396,21600nsxe">
            <v:path o:connectlocs="0,685;23451,9743;5396,21600"/>
          </v:shape>
        </w:pict>
      </w:r>
      <w:r w:rsidR="00336355">
        <w:rPr>
          <w:noProof/>
          <w:sz w:val="48"/>
          <w:szCs w:val="4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left:0;text-align:left;margin-left:118.4pt;margin-top:338.9pt;width:.05pt;height:53.35pt;z-index:251668992" o:connectortype="straight"/>
        </w:pict>
      </w:r>
      <w:r w:rsidR="00336355">
        <w:rPr>
          <w:noProof/>
          <w:sz w:val="48"/>
          <w:szCs w:val="48"/>
        </w:rPr>
        <w:pict>
          <v:shape id="_x0000_s1100" type="#_x0000_t32" style="position:absolute;left:0;text-align:left;margin-left:118.4pt;margin-top:338.9pt;width:13.3pt;height:53.95pt;z-index:251670016" o:connectortype="straight"/>
        </w:pict>
      </w:r>
      <w:r w:rsidR="001D3CC7">
        <w:rPr>
          <w:noProof/>
          <w:sz w:val="48"/>
          <w:szCs w:val="48"/>
        </w:rPr>
        <w:pict>
          <v:rect id="_x0000_s1098" style="position:absolute;left:0;text-align:left;margin-left:17.05pt;margin-top:222.45pt;width:290.15pt;height:220.3pt;z-index:251667968" filled="f" strokeweight="2pt"/>
        </w:pict>
      </w:r>
      <w:r w:rsidR="001A3E4B" w:rsidRPr="001A3E4B">
        <w:rPr>
          <w:noProof/>
          <w:sz w:val="48"/>
          <w:szCs w:val="48"/>
        </w:rPr>
        <w:pict>
          <v:group id="_x0000_s1093" style="position:absolute;left:0;text-align:left;margin-left:258.7pt;margin-top:285.55pt;width:8.7pt;height:37.65pt;z-index:251665920" coordorigin="6875,9813" coordsize="174,753">
            <v:shape id="_x0000_s1090" type="#_x0000_t32" style="position:absolute;left:6965;top:9813;width:0;height:753;flip:y" o:connectortype="straight"/>
            <v:shape id="_x0000_s1092" type="#_x0000_t32" style="position:absolute;left:6875;top:9829;width:174;height:151;flip:x" o:connectortype="straight"/>
          </v:group>
        </w:pict>
      </w:r>
      <w:r w:rsidR="001A3E4B" w:rsidRPr="001A3E4B">
        <w:rPr>
          <w:noProof/>
          <w:sz w:val="48"/>
          <w:szCs w:val="48"/>
        </w:rPr>
        <w:pict>
          <v:shape id="_x0000_s1091" type="#_x0000_t32" style="position:absolute;left:0;text-align:left;margin-left:121.9pt;margin-top:289.9pt;width:145.6pt;height:.05pt;z-index:251664896" o:connectortype="straight"/>
        </w:pict>
      </w:r>
      <w:r w:rsidR="001A3E4B" w:rsidRPr="001A3E4B">
        <w:rPr>
          <w:noProof/>
          <w:sz w:val="48"/>
          <w:szCs w:val="48"/>
        </w:rPr>
        <w:pict>
          <v:shape id="_x0000_s1089" type="#_x0000_t32" style="position:absolute;left:0;text-align:left;margin-left:36.2pt;margin-top:392.25pt;width:53.85pt;height:0;flip:x;z-index:251663872" o:connectortype="straight"/>
        </w:pict>
      </w:r>
      <w:r w:rsidR="001A3E4B" w:rsidRPr="001A3E4B">
        <w:rPr>
          <w:noProof/>
          <w:sz w:val="48"/>
          <w:szCs w:val="48"/>
        </w:rPr>
        <w:pict>
          <v:group id="_x0000_s1084" style="position:absolute;left:0;text-align:left;margin-left:34.5pt;margin-top:377.2pt;width:12.25pt;height:11.65pt;z-index:251662848" coordorigin="4150,11836" coordsize="237,233" o:regroupid="5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85" type="#_x0000_t120" style="position:absolute;left:4150;top:11836;width:237;height:233" filled="f"/>
            <v:shape id="_x0000_s1086" type="#_x0000_t32" style="position:absolute;left:4150;top:11836;width:237;height:233;flip:x" o:connectortype="straight"/>
          </v:group>
        </w:pict>
      </w:r>
      <w:r w:rsidR="001A3E4B" w:rsidRPr="001A3E4B">
        <w:rPr>
          <w:noProof/>
          <w:sz w:val="48"/>
          <w:szCs w:val="48"/>
        </w:rPr>
        <w:pict>
          <v:shape id="_x0000_s1076" type="#_x0000_t32" style="position:absolute;left:0;text-align:left;margin-left:90.05pt;margin-top:317.1pt;width:.05pt;height:75.15pt;z-index:251658752" o:connectortype="straight" o:regroupid="4"/>
        </w:pict>
      </w:r>
      <w:r w:rsidR="001A3E4B" w:rsidRPr="001A3E4B">
        <w:rPr>
          <w:noProof/>
          <w:sz w:val="48"/>
          <w:szCs w:val="48"/>
        </w:rPr>
        <w:pict>
          <v:group id="_x0000_s1088" style="position:absolute;left:0;text-align:left;margin-left:85.5pt;margin-top:318.65pt;width:9.15pt;height:7.55pt;z-index:251659776" coordorigin="3411,10209" coordsize="183,151">
            <v:shape id="_x0000_s1078" type="#_x0000_t32" style="position:absolute;left:3411;top:10284;width:183;height:0" o:connectortype="straight" o:regroupid="4"/>
            <v:shape id="_x0000_s1079" type="#_x0000_t32" style="position:absolute;left:3411;top:10209;width:174;height:151;flip:x" o:connectortype="straight" o:regroupid="4"/>
          </v:group>
        </w:pict>
      </w:r>
      <w:r w:rsidR="001A3E4B" w:rsidRPr="001A3E4B">
        <w:rPr>
          <w:noProof/>
          <w:sz w:val="48"/>
          <w:szCs w:val="48"/>
        </w:rPr>
        <w:pict>
          <v:group id="_x0000_s1087" style="position:absolute;left:0;text-align:left;margin-left:85.5pt;margin-top:338.9pt;width:9.15pt;height:7.55pt;z-index:251660800" coordorigin="3411,10908" coordsize="183,151">
            <v:shape id="_x0000_s1077" type="#_x0000_t32" style="position:absolute;left:3411;top:10982;width:183;height:0" o:connectortype="straight" o:regroupid="4"/>
            <v:shape id="_x0000_s1080" type="#_x0000_t32" style="position:absolute;left:3420;top:10908;width:174;height:151;flip:x" o:connectortype="straight" o:regroupid="4"/>
          </v:group>
        </w:pict>
      </w:r>
      <w:r w:rsidR="001A3E4B" w:rsidRPr="001A3E4B">
        <w:rPr>
          <w:noProof/>
          <w:sz w:val="48"/>
          <w:szCs w:val="48"/>
        </w:rPr>
        <w:pict>
          <v:group id="_x0000_s1074" style="position:absolute;left:0;text-align:left;margin-left:168pt;margin-top:304.55pt;width:48.55pt;height:88.3pt;z-index:251657728" coordorigin="5061,10221" coordsize="971,1766">
            <v:shape id="_x0000_s1063" type="#_x0000_t32" style="position:absolute;left:5777;top:10221;width:0;height:1766" o:connectortype="straight"/>
            <v:shape id="_x0000_s1064" type="#_x0000_t32" style="position:absolute;left:5686;top:11294;width:183;height:0" o:connectortype="straight"/>
            <v:shape id="_x0000_s1065" type="#_x0000_t32" style="position:absolute;left:5686;top:10296;width:183;height:0" o:connectortype="straight"/>
            <v:shape id="_x0000_s1066" type="#_x0000_t32" style="position:absolute;left:5686;top:10221;width:174;height:151;flip:x" o:connectortype="straight"/>
            <v:shape id="_x0000_s1067" type="#_x0000_t32" style="position:absolute;left:5695;top:11220;width:174;height:151;flip:x" o:connectortype="straight"/>
            <v:shape id="_x0000_s1068" type="#_x0000_t32" style="position:absolute;left:5061;top:11987;width:716;height:0;flip:x" o:connectortype="straight"/>
            <v:group id="_x0000_s1073" style="position:absolute;left:5074;top:11641;width:958;height:322" coordorigin="4774,11641" coordsize="958,322">
              <v:rect id="_x0000_s1069" style="position:absolute;left:5061;top:11641;width:671;height:322;rotation:-360;mso-position-horizontal-relative:margin;mso-position-vertical-relative:margin;mso-width-relative:margin;mso-height-relative:margin" o:allowincell="f" filled="f" fillcolor="#4f81bd" stroked="f">
                <v:imagedata embosscolor="shadow add(51)"/>
                <v:shadow type="emboss" color="lineOrFill darken(153)" color2="shadow add(102)" offset="1pt,1pt"/>
                <v:textbox style="mso-next-textbox:#_x0000_s1069;mso-fit-shape-to-text:t" inset="0,0,18pt,0">
                  <w:txbxContent>
                    <w:p w:rsidR="00973BAD" w:rsidRPr="00B22191" w:rsidRDefault="00973BAD" w:rsidP="00B22191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25</w:t>
                      </w:r>
                    </w:p>
                  </w:txbxContent>
                </v:textbox>
              </v:rect>
              <v:group id="_x0000_s1072" style="position:absolute;left:4774;top:11686;width:237;height:233" coordorigin="4150,11836" coordsize="237,233">
                <v:shape id="_x0000_s1070" type="#_x0000_t120" style="position:absolute;left:4150;top:11836;width:237;height:233" filled="f"/>
                <v:shape id="_x0000_s1071" type="#_x0000_t32" style="position:absolute;left:4150;top:11836;width:237;height:233;flip:x" o:connectortype="straight"/>
              </v:group>
            </v:group>
          </v:group>
        </w:pict>
      </w:r>
      <w:r w:rsidR="001A3E4B">
        <w:rPr>
          <w:b/>
          <w:bCs/>
          <w:noProof/>
        </w:rPr>
        <w:pict>
          <v:shape id="_x0000_s1061" type="#_x0000_t32" style="position:absolute;left:0;text-align:left;margin-left:23.2pt;margin-top:285.75pt;width:8.7pt;height:7.55pt;flip:x;z-index:251655680" o:connectortype="straight"/>
        </w:pict>
      </w:r>
      <w:r w:rsidR="001A3E4B">
        <w:rPr>
          <w:b/>
          <w:bCs/>
          <w:noProof/>
        </w:rPr>
        <w:pict>
          <v:shape id="_x0000_s1060" type="#_x0000_t32" style="position:absolute;left:0;text-align:left;margin-left:113.9pt;margin-top:285.75pt;width:8.7pt;height:7.55pt;flip:x;z-index:251654656" o:connectortype="straight"/>
        </w:pict>
      </w:r>
      <w:r w:rsidR="001A3E4B">
        <w:rPr>
          <w:b/>
          <w:bCs/>
          <w:noProof/>
        </w:rPr>
        <w:pict>
          <v:shape id="_x0000_s1059" type="#_x0000_t32" style="position:absolute;left:0;text-align:left;margin-left:23.2pt;margin-top:290pt;width:100.2pt;height:0;z-index:251653632" o:connectortype="straight"/>
        </w:pict>
      </w:r>
      <w:r w:rsidR="001A3E4B">
        <w:rPr>
          <w:b/>
          <w:bCs/>
          <w:noProof/>
        </w:rPr>
        <w:pict>
          <v:shape id="_x0000_s1058" type="#_x0000_t32" style="position:absolute;left:0;text-align:left;margin-left:118.4pt;margin-top:284.95pt;width:0;height:37.65pt;flip:y;z-index:251652608" o:connectortype="straight"/>
        </w:pict>
      </w:r>
      <w:r w:rsidR="001A3E4B">
        <w:rPr>
          <w:b/>
          <w:bCs/>
          <w:noProof/>
        </w:rPr>
        <w:pict>
          <v:shape id="_x0000_s1057" type="#_x0000_t32" style="position:absolute;left:0;text-align:left;margin-left:27.95pt;margin-top:284.95pt;width:0;height:37.65pt;flip:y;z-index:251651584" o:connectortype="straight"/>
        </w:pict>
      </w:r>
      <w:r w:rsidR="001A3E4B">
        <w:rPr>
          <w:b/>
          <w:bCs/>
          <w:noProof/>
        </w:rPr>
        <w:pict>
          <v:group id="_x0000_s1030" style="position:absolute;left:0;text-align:left;margin-left:247.35pt;margin-top:391.65pt;width:166.6pt;height:163.75pt;z-index:251644416" coordorigin="5777,11081" coordsize="3332,3275"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31" type="#_x0000_t34" style="position:absolute;left:5777;top:11081;width:3332;height:2779;rotation:180;flip:y" o:connectortype="elbow" adj="3195,61092,-59050"/>
            <v:shape id="_x0000_s1032" type="#_x0000_t34" style="position:absolute;left:5794;top:13877;width:2796;height:479;rotation:180;flip:y" o:connectortype="elbow" adj="-194,479754,-66229"/>
          </v:group>
        </w:pict>
      </w:r>
      <w:r w:rsidR="001A3E4B">
        <w:rPr>
          <w:b/>
          <w:bCs/>
          <w:noProof/>
        </w:rPr>
        <w:pict>
          <v:group id="_x0000_s1029" style="position:absolute;left:0;text-align:left;margin-left:203.8pt;margin-top:336.3pt;width:166.6pt;height:163.75pt;z-index:251643392" coordorigin="5777,11081" coordsize="3332,3275">
            <v:shape id="_x0000_s1027" type="#_x0000_t34" style="position:absolute;left:5777;top:11081;width:3332;height:2779;rotation:180;flip:y" o:connectortype="elbow" adj="3195,61092,-59050"/>
            <v:shape id="_x0000_s1028" type="#_x0000_t34" style="position:absolute;left:5794;top:13877;width:2796;height:479;rotation:180;flip:y" o:connectortype="elbow" adj="-194,479754,-66229"/>
          </v:group>
        </w:pict>
      </w:r>
      <w:r w:rsidR="00EF0559">
        <w:rPr>
          <w:noProof/>
        </w:rPr>
        <w:drawing>
          <wp:inline distT="0" distB="0" distL="0" distR="0">
            <wp:extent cx="5439410" cy="2821940"/>
            <wp:effectExtent l="19050" t="0" r="8890" b="0"/>
            <wp:docPr id="3" name="Рисунок 9" descr="http://riflestocks.tripod.com/11degreecutterp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riflestocks.tripod.com/11degreecutterpart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410" cy="282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0559">
        <w:rPr>
          <w:noProof/>
        </w:rPr>
        <w:drawing>
          <wp:inline distT="0" distB="0" distL="0" distR="0">
            <wp:extent cx="3673475" cy="2806065"/>
            <wp:effectExtent l="19050" t="0" r="3175" b="0"/>
            <wp:docPr id="4" name="Рисунок 10" descr="http://riflestocks.tripod.com/11degreecu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riflestocks.tripod.com/11degreecutt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280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0559">
        <w:rPr>
          <w:noProof/>
        </w:rPr>
        <w:drawing>
          <wp:inline distT="0" distB="0" distL="0" distR="0">
            <wp:extent cx="1750060" cy="2806065"/>
            <wp:effectExtent l="19050" t="0" r="2540" b="0"/>
            <wp:docPr id="5" name="Рисунок 11" descr="http://riflestocks.tripod.com/11degreecutterf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riflestocks.tripod.com/11degreecutterfac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280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884" w:rsidRPr="000D3A02">
        <w:rPr>
          <w:lang w:val="en-US"/>
        </w:rPr>
        <w:br/>
      </w:r>
    </w:p>
    <w:p w:rsidR="0084669D" w:rsidRPr="00C257B7" w:rsidRDefault="00C257B7" w:rsidP="00C257B7">
      <w:pPr>
        <w:rPr>
          <w:b/>
          <w:bCs/>
        </w:rPr>
      </w:pPr>
      <w:r>
        <w:rPr>
          <w:b/>
          <w:bCs/>
        </w:rPr>
        <w:t xml:space="preserve">                                                  </w:t>
      </w:r>
      <w:r w:rsidR="00F56994">
        <w:rPr>
          <w:b/>
          <w:bCs/>
        </w:rPr>
        <w:t xml:space="preserve">            </w:t>
      </w:r>
      <w:r w:rsidR="0084669D">
        <w:rPr>
          <w:b/>
          <w:bCs/>
        </w:rPr>
        <w:t>Диаметр стержня 5,</w:t>
      </w:r>
      <w:r w:rsidR="00F56994">
        <w:rPr>
          <w:b/>
          <w:bCs/>
        </w:rPr>
        <w:t>40</w:t>
      </w:r>
      <w:r w:rsidR="0084669D" w:rsidRPr="0084669D">
        <w:rPr>
          <w:b/>
          <w:bCs/>
          <w:vertAlign w:val="superscript"/>
        </w:rPr>
        <w:t>+0,02</w:t>
      </w:r>
      <w:r>
        <w:rPr>
          <w:b/>
          <w:bCs/>
        </w:rPr>
        <w:t>мм</w:t>
      </w:r>
    </w:p>
    <w:p w:rsidR="0084669D" w:rsidRDefault="0084669D">
      <w:pPr>
        <w:jc w:val="center"/>
        <w:rPr>
          <w:b/>
          <w:bCs/>
        </w:rPr>
      </w:pPr>
    </w:p>
    <w:p w:rsidR="0084669D" w:rsidRDefault="00C257B7" w:rsidP="00C257B7">
      <w:pPr>
        <w:rPr>
          <w:b/>
          <w:bCs/>
        </w:rPr>
      </w:pPr>
      <w:r>
        <w:rPr>
          <w:b/>
          <w:bCs/>
        </w:rPr>
        <w:t xml:space="preserve">                                     </w:t>
      </w:r>
      <w:r w:rsidR="00F56994">
        <w:rPr>
          <w:b/>
          <w:bCs/>
        </w:rPr>
        <w:t xml:space="preserve">   </w:t>
      </w:r>
      <w:r>
        <w:rPr>
          <w:b/>
          <w:bCs/>
        </w:rPr>
        <w:t xml:space="preserve">Длина стержня </w:t>
      </w:r>
      <w:r w:rsidR="00F56994">
        <w:rPr>
          <w:b/>
          <w:bCs/>
        </w:rPr>
        <w:t>8</w:t>
      </w:r>
      <w:r>
        <w:rPr>
          <w:b/>
          <w:bCs/>
        </w:rPr>
        <w:t>0 мм</w:t>
      </w:r>
      <w:r w:rsidR="00F56994">
        <w:rPr>
          <w:b/>
          <w:bCs/>
        </w:rPr>
        <w:t>, материал - латунь</w:t>
      </w:r>
    </w:p>
    <w:p w:rsidR="0084669D" w:rsidRDefault="0084669D">
      <w:pPr>
        <w:jc w:val="center"/>
        <w:rPr>
          <w:b/>
          <w:bCs/>
        </w:rPr>
      </w:pPr>
    </w:p>
    <w:p w:rsidR="00C257B7" w:rsidRDefault="00336355" w:rsidP="00F56994">
      <w:pPr>
        <w:rPr>
          <w:b/>
          <w:bCs/>
          <w:sz w:val="56"/>
          <w:szCs w:val="56"/>
        </w:rPr>
      </w:pPr>
      <w:r>
        <w:rPr>
          <w:b/>
          <w:bCs/>
        </w:rPr>
        <w:t xml:space="preserve"> </w:t>
      </w:r>
      <w:r w:rsidR="00F56994">
        <w:rPr>
          <w:b/>
          <w:bCs/>
        </w:rPr>
        <w:t xml:space="preserve">Угол режущей кромки </w:t>
      </w:r>
      <w:r>
        <w:rPr>
          <w:b/>
          <w:bCs/>
        </w:rPr>
        <w:t xml:space="preserve">относительно обрабатываемой поверхности </w:t>
      </w:r>
      <w:r w:rsidR="00F56994">
        <w:rPr>
          <w:b/>
          <w:bCs/>
        </w:rPr>
        <w:t>11</w:t>
      </w:r>
      <w:r w:rsidR="00F56994" w:rsidRPr="00F56994">
        <w:rPr>
          <w:b/>
          <w:bCs/>
          <w:vertAlign w:val="superscript"/>
        </w:rPr>
        <w:t>о</w:t>
      </w:r>
    </w:p>
    <w:p w:rsidR="00F56994" w:rsidRDefault="00F56994">
      <w:pPr>
        <w:jc w:val="center"/>
        <w:rPr>
          <w:b/>
          <w:bCs/>
        </w:rPr>
      </w:pPr>
    </w:p>
    <w:p w:rsidR="00C257B7" w:rsidRDefault="00646590">
      <w:pPr>
        <w:jc w:val="center"/>
        <w:rPr>
          <w:b/>
          <w:bCs/>
          <w:sz w:val="56"/>
          <w:szCs w:val="56"/>
        </w:rPr>
      </w:pPr>
      <w:r>
        <w:rPr>
          <w:b/>
          <w:bCs/>
        </w:rPr>
        <w:t xml:space="preserve">                                   Наружный д</w:t>
      </w:r>
      <w:r w:rsidR="00F56994">
        <w:rPr>
          <w:b/>
          <w:bCs/>
        </w:rPr>
        <w:t>иаметр фрезы</w:t>
      </w:r>
      <w:r>
        <w:rPr>
          <w:b/>
          <w:bCs/>
        </w:rPr>
        <w:t xml:space="preserve"> 25мм</w:t>
      </w:r>
    </w:p>
    <w:p w:rsidR="005F307D" w:rsidRDefault="005F307D">
      <w:pPr>
        <w:jc w:val="center"/>
        <w:rPr>
          <w:b/>
          <w:bCs/>
          <w:sz w:val="56"/>
          <w:szCs w:val="56"/>
        </w:rPr>
      </w:pPr>
    </w:p>
    <w:p w:rsidR="00061884" w:rsidRDefault="00127DA7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lastRenderedPageBreak/>
        <w:t>Для чего</w:t>
      </w:r>
      <w:r w:rsidR="00C257B7" w:rsidRPr="00C257B7">
        <w:rPr>
          <w:b/>
          <w:bCs/>
          <w:sz w:val="56"/>
          <w:szCs w:val="56"/>
        </w:rPr>
        <w:t xml:space="preserve"> это</w:t>
      </w:r>
      <w:r>
        <w:rPr>
          <w:b/>
          <w:bCs/>
          <w:sz w:val="56"/>
          <w:szCs w:val="56"/>
        </w:rPr>
        <w:t>т инструмент</w:t>
      </w:r>
      <w:r w:rsidR="00C257B7" w:rsidRPr="00C257B7">
        <w:rPr>
          <w:b/>
          <w:bCs/>
          <w:sz w:val="56"/>
          <w:szCs w:val="56"/>
        </w:rPr>
        <w:t>…</w:t>
      </w:r>
    </w:p>
    <w:p w:rsidR="00C257B7" w:rsidRPr="00C257B7" w:rsidRDefault="00C257B7">
      <w:pPr>
        <w:jc w:val="center"/>
        <w:rPr>
          <w:sz w:val="22"/>
          <w:szCs w:val="22"/>
        </w:rPr>
      </w:pPr>
    </w:p>
    <w:p w:rsidR="00C257B7" w:rsidRPr="00C257B7" w:rsidRDefault="00EF0559" w:rsidP="00C257B7">
      <w:pPr>
        <w:pStyle w:val="a7"/>
        <w:numPr>
          <w:ilvl w:val="0"/>
          <w:numId w:val="3"/>
        </w:numPr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1907540" cy="2727325"/>
            <wp:effectExtent l="19050" t="0" r="0" b="0"/>
            <wp:docPr id="6" name="Рисунок 12" descr="http://riflestocks.tripod.com/original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riflestocks.tripod.com/originalcrow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72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994">
        <w:rPr>
          <w:sz w:val="48"/>
          <w:szCs w:val="48"/>
        </w:rPr>
        <w:t xml:space="preserve"> </w:t>
      </w:r>
      <w:r w:rsidR="00F56994" w:rsidRPr="00F56994">
        <w:rPr>
          <w:sz w:val="28"/>
          <w:szCs w:val="28"/>
        </w:rPr>
        <w:t xml:space="preserve">- «Корона» (срез) незадолго до обработки под целевую </w:t>
      </w:r>
      <w:r w:rsidR="00127DA7">
        <w:rPr>
          <w:sz w:val="28"/>
          <w:szCs w:val="28"/>
        </w:rPr>
        <w:t>«К</w:t>
      </w:r>
      <w:r w:rsidR="00F56994" w:rsidRPr="00F56994">
        <w:rPr>
          <w:sz w:val="28"/>
          <w:szCs w:val="28"/>
        </w:rPr>
        <w:t>орону</w:t>
      </w:r>
      <w:r w:rsidR="00127DA7">
        <w:rPr>
          <w:sz w:val="28"/>
          <w:szCs w:val="28"/>
        </w:rPr>
        <w:t>»</w:t>
      </w:r>
      <w:r w:rsidR="00F56994" w:rsidRPr="00F56994">
        <w:rPr>
          <w:sz w:val="28"/>
          <w:szCs w:val="28"/>
        </w:rPr>
        <w:t xml:space="preserve"> с углом 11</w:t>
      </w:r>
      <w:r w:rsidR="00F56994" w:rsidRPr="00F56994">
        <w:rPr>
          <w:sz w:val="28"/>
          <w:szCs w:val="28"/>
          <w:vertAlign w:val="superscript"/>
        </w:rPr>
        <w:t>о</w:t>
      </w:r>
      <w:r w:rsidR="00F56994" w:rsidRPr="00F56994">
        <w:rPr>
          <w:b/>
          <w:bCs/>
          <w:sz w:val="28"/>
          <w:szCs w:val="28"/>
        </w:rPr>
        <w:t>.</w:t>
      </w:r>
      <w:r w:rsidR="00061884" w:rsidRPr="00C257B7">
        <w:rPr>
          <w:b/>
          <w:bCs/>
          <w:sz w:val="48"/>
          <w:szCs w:val="48"/>
        </w:rPr>
        <w:br/>
      </w:r>
    </w:p>
    <w:p w:rsidR="00C257B7" w:rsidRPr="00C257B7" w:rsidRDefault="00EF0559" w:rsidP="00336355">
      <w:pPr>
        <w:pStyle w:val="a7"/>
        <w:numPr>
          <w:ilvl w:val="0"/>
          <w:numId w:val="3"/>
        </w:numPr>
        <w:ind w:left="1418" w:hanging="1058"/>
        <w:rPr>
          <w:sz w:val="48"/>
          <w:szCs w:val="48"/>
          <w:lang w:val="en-US"/>
        </w:rPr>
      </w:pPr>
      <w:r>
        <w:rPr>
          <w:noProof/>
          <w:sz w:val="48"/>
          <w:szCs w:val="48"/>
        </w:rPr>
        <w:drawing>
          <wp:inline distT="0" distB="0" distL="0" distR="0">
            <wp:extent cx="1907540" cy="2002155"/>
            <wp:effectExtent l="19050" t="0" r="0" b="0"/>
            <wp:docPr id="7" name="Рисунок 13" descr="http://riflestocks.tripod.com/11degreecutteronmu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riflestocks.tripod.com/11degreecutteronmuzz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702435" cy="2002155"/>
            <wp:effectExtent l="19050" t="0" r="0" b="0"/>
            <wp:docPr id="8" name="Рисунок 14" descr="http://riflestocks.tripod.com/11degreebeginningof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riflestocks.tripod.com/11degreebeginningofcrow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497965" cy="2002155"/>
            <wp:effectExtent l="19050" t="0" r="6985" b="0"/>
            <wp:docPr id="9" name="Рисунок 15" descr="http://riflestocks.tripod.com/11degreecuttershavin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riflestocks.tripod.com/11degreecuttershaving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7B7" w:rsidRPr="00C257B7" w:rsidRDefault="00C257B7" w:rsidP="00C257B7">
      <w:pPr>
        <w:rPr>
          <w:sz w:val="48"/>
          <w:szCs w:val="48"/>
          <w:lang w:val="en-US"/>
        </w:rPr>
      </w:pPr>
    </w:p>
    <w:p w:rsidR="00C257B7" w:rsidRPr="00C257B7" w:rsidRDefault="001A3E4B" w:rsidP="00C257B7">
      <w:pPr>
        <w:pStyle w:val="a7"/>
        <w:numPr>
          <w:ilvl w:val="0"/>
          <w:numId w:val="3"/>
        </w:numPr>
        <w:rPr>
          <w:sz w:val="48"/>
          <w:szCs w:val="48"/>
          <w:lang w:val="en-US"/>
        </w:rPr>
      </w:pPr>
      <w:r w:rsidRPr="001A3E4B">
        <w:rPr>
          <w:noProof/>
          <w:sz w:val="48"/>
          <w:szCs w:val="48"/>
          <w:lang w:val="en-US" w:eastAsia="en-US"/>
        </w:rPr>
        <w:lastRenderedPageBreak/>
        <w:pict>
          <v:rect id="_x0000_s1053" style="position:absolute;left:0;text-align:left;margin-left:459.55pt;margin-top:10.65pt;width:45.65pt;height:16.1pt;rotation:-360;z-index:251650560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53;mso-fit-shape-to-text:t" inset="0,0,18pt,0">
              <w:txbxContent>
                <w:p w:rsidR="00061884" w:rsidRPr="00B22191" w:rsidRDefault="00061884" w:rsidP="00B22191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F56994">
                    <w:rPr>
                      <w:sz w:val="28"/>
                      <w:szCs w:val="28"/>
                    </w:rPr>
                    <w:t>11</w:t>
                  </w:r>
                  <w:r w:rsidRPr="00F56994">
                    <w:rPr>
                      <w:sz w:val="28"/>
                      <w:szCs w:val="28"/>
                      <w:vertAlign w:val="superscript"/>
                    </w:rPr>
                    <w:t>о</w:t>
                  </w:r>
                </w:p>
              </w:txbxContent>
            </v:textbox>
            <w10:wrap anchorx="margin" anchory="margin"/>
          </v:rect>
        </w:pict>
      </w:r>
      <w:r>
        <w:rPr>
          <w:noProof/>
          <w:sz w:val="48"/>
          <w:szCs w:val="48"/>
        </w:rPr>
        <w:pict>
          <v:shape id="_x0000_s1052" type="#_x0000_t19" style="position:absolute;left:0;text-align:left;margin-left:433.2pt;margin-top:10.65pt;width:27.05pt;height:20.9pt;rotation:2925461fd;z-index:251649536" coordsize="20376,20876" adj="-4923216,-1269885,,20876" path="wr-21600,-724,21600,42476,5546,,20376,13710nfewr-21600,-724,21600,42476,5546,,20376,13710l,20876nsxe">
            <v:path o:connectlocs="5546,0;20376,13710;0,20876"/>
          </v:shape>
        </w:pict>
      </w:r>
      <w:r>
        <w:rPr>
          <w:noProof/>
          <w:sz w:val="48"/>
          <w:szCs w:val="48"/>
        </w:rPr>
        <w:pict>
          <v:shape id="_x0000_s1051" type="#_x0000_t32" style="position:absolute;left:0;text-align:left;margin-left:390pt;margin-top:32.95pt;width:72.7pt;height:0;z-index:251648512" o:connectortype="straight"/>
        </w:pict>
      </w:r>
      <w:r>
        <w:rPr>
          <w:noProof/>
          <w:sz w:val="48"/>
          <w:szCs w:val="48"/>
        </w:rPr>
        <w:pict>
          <v:shape id="_x0000_s1050" type="#_x0000_t32" style="position:absolute;left:0;text-align:left;margin-left:385.35pt;margin-top:5.35pt;width:74.2pt;height:27.6pt;flip:y;z-index:251647488" o:connectortype="straight"/>
        </w:pict>
      </w:r>
      <w:r>
        <w:rPr>
          <w:noProof/>
          <w:sz w:val="48"/>
          <w:szCs w:val="48"/>
        </w:rPr>
        <w:pict>
          <v:group id="_x0000_s1049" style="position:absolute;left:0;text-align:left;margin-left:280.9pt;margin-top:32.95pt;width:113.1pt;height:184.95pt;z-index:251646464" coordorigin="7319,11613" coordsize="2262,3699">
            <v:shape id="_x0000_s1043" type="#_x0000_t32" style="position:absolute;left:8800;top:11616;width:582;height:187;flip:x" o:connectortype="straight" o:regroupid="2" strokeweight="2pt"/>
            <v:shape id="_x0000_s1044" type="#_x0000_t32" style="position:absolute;left:7492;top:11616;width:642;height:187" o:connectortype="straight" o:regroupid="2" strokeweight="2pt"/>
            <v:shape id="_x0000_s1039" type="#_x0000_t32" style="position:absolute;left:8134;top:11803;width:1;height:3320" o:connectortype="straight" o:regroupid="3" strokeweight="2pt"/>
            <v:shape id="_x0000_s1040" style="position:absolute;left:7319;top:15123;width:2262;height:189" coordsize="1640,171" o:regroupid="3" path="m,171c108,85,216,,416,v200,,579,171,783,171c1403,171,1521,85,1640,e" filled="f" strokeweight="2pt">
              <v:path arrowok="t"/>
            </v:shape>
            <v:shape id="_x0000_s1035" type="#_x0000_t32" style="position:absolute;left:7377;top:11613;width:1;height:3648;flip:y" o:connectortype="straight" o:regroupid="3" strokeweight="2pt"/>
            <v:shape id="_x0000_s1036" type="#_x0000_t32" style="position:absolute;left:9501;top:11616;width:1;height:3507;flip:y" o:connectortype="straight" o:regroupid="3" strokeweight="2pt"/>
            <v:shape id="_x0000_s1041" type="#_x0000_t32" style="position:absolute;left:8800;top:11803;width:1;height:3506" o:connectortype="straight" o:regroupid="3" strokeweight="2pt"/>
            <v:shape id="_x0000_s1046" type="#_x0000_t32" style="position:absolute;left:8135;top:11803;width:666;height:0" o:connectortype="straight"/>
          </v:group>
        </w:pict>
      </w:r>
      <w:r>
        <w:rPr>
          <w:noProof/>
          <w:sz w:val="48"/>
          <w:szCs w:val="48"/>
        </w:rPr>
        <w:pict>
          <v:shape id="_x0000_s1037" type="#_x0000_t32" style="position:absolute;left:0;text-align:left;margin-left:283.8pt;margin-top:32.95pt;width:106.2pt;height:0;z-index:251645440" o:connectortype="straight" o:regroupid="3" strokeweight="2pt"/>
        </w:pict>
      </w:r>
      <w:r w:rsidR="00EF0559">
        <w:rPr>
          <w:noProof/>
          <w:sz w:val="48"/>
          <w:szCs w:val="48"/>
        </w:rPr>
        <w:drawing>
          <wp:inline distT="0" distB="0" distL="0" distR="0">
            <wp:extent cx="1907540" cy="2932430"/>
            <wp:effectExtent l="19050" t="0" r="0" b="0"/>
            <wp:docPr id="10" name="Рисунок 16" descr="http://riflestocks.tripod.com/11degreecrownruff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riflestocks.tripod.com/11degreecrownruffcu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93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7B7" w:rsidRPr="00C257B7" w:rsidRDefault="00C257B7" w:rsidP="00C257B7">
      <w:pPr>
        <w:pStyle w:val="a7"/>
        <w:rPr>
          <w:sz w:val="48"/>
          <w:szCs w:val="48"/>
          <w:lang w:val="en-US"/>
        </w:rPr>
      </w:pPr>
    </w:p>
    <w:p w:rsidR="00C257B7" w:rsidRPr="00C257B7" w:rsidRDefault="00EF0559" w:rsidP="00C257B7">
      <w:pPr>
        <w:pStyle w:val="a7"/>
        <w:numPr>
          <w:ilvl w:val="0"/>
          <w:numId w:val="3"/>
        </w:numPr>
        <w:spacing w:after="240"/>
        <w:rPr>
          <w:sz w:val="48"/>
          <w:szCs w:val="48"/>
          <w:lang w:val="en-US"/>
        </w:rPr>
      </w:pPr>
      <w:r>
        <w:rPr>
          <w:noProof/>
          <w:sz w:val="48"/>
          <w:szCs w:val="48"/>
        </w:rPr>
        <w:drawing>
          <wp:inline distT="0" distB="0" distL="0" distR="0">
            <wp:extent cx="1229995" cy="1907540"/>
            <wp:effectExtent l="19050" t="0" r="8255" b="0"/>
            <wp:docPr id="11" name="Рисунок 17" descr="http://riflestocks.tripod.com/11degreefinis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riflestocks.tripod.com/11degreefinishi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245235" cy="1907540"/>
            <wp:effectExtent l="19050" t="0" r="0" b="0"/>
            <wp:docPr id="12" name="Рисунок 18" descr="http://riflestocks.tripod.com/11degreecrownsmooth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riflestocks.tripod.com/11degreecrownsmoothcu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1245235" cy="1907540"/>
            <wp:effectExtent l="19050" t="0" r="0" b="0"/>
            <wp:docPr id="13" name="Рисунок 19" descr="http://riflestocks.tripod.com/11degreeburn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riflestocks.tripod.com/11degreeburnish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7B7" w:rsidRPr="00C257B7" w:rsidRDefault="00C257B7" w:rsidP="00C257B7">
      <w:pPr>
        <w:pStyle w:val="a7"/>
        <w:rPr>
          <w:sz w:val="56"/>
          <w:szCs w:val="56"/>
          <w:lang w:val="en-US"/>
        </w:rPr>
      </w:pPr>
    </w:p>
    <w:p w:rsidR="00061884" w:rsidRPr="00C257B7" w:rsidRDefault="00EF0559" w:rsidP="00C257B7">
      <w:pPr>
        <w:pStyle w:val="a7"/>
        <w:numPr>
          <w:ilvl w:val="0"/>
          <w:numId w:val="3"/>
        </w:numPr>
        <w:spacing w:after="240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1040765" cy="1907540"/>
            <wp:effectExtent l="19050" t="0" r="6985" b="0"/>
            <wp:docPr id="14" name="Рисунок 20" descr="http://riflestocks.tripod.com/oxpho-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riflestocks.tripod.com/oxpho-blu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>
            <wp:extent cx="2332990" cy="1907540"/>
            <wp:effectExtent l="19050" t="0" r="0" b="0"/>
            <wp:docPr id="15" name="Рисунок 21" descr="http://riflestocks.tripod.com/blueingno1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riflestocks.tripod.com/blueingno1crow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884" w:rsidRPr="00C257B7">
        <w:rPr>
          <w:sz w:val="48"/>
          <w:szCs w:val="48"/>
          <w:lang w:val="en-US"/>
        </w:rPr>
        <w:br/>
      </w:r>
    </w:p>
    <w:sectPr w:rsidR="00061884" w:rsidRPr="00C257B7" w:rsidSect="001A3E4B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5A6" w:rsidRDefault="003825A6" w:rsidP="00C257B7">
      <w:r>
        <w:separator/>
      </w:r>
    </w:p>
  </w:endnote>
  <w:endnote w:type="continuationSeparator" w:id="0">
    <w:p w:rsidR="003825A6" w:rsidRDefault="003825A6" w:rsidP="00C25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B7" w:rsidRDefault="001A3E4B">
    <w:pPr>
      <w:pStyle w:val="aa"/>
      <w:jc w:val="center"/>
    </w:pPr>
    <w:fldSimple w:instr=" PAGE   \* MERGEFORMAT ">
      <w:r w:rsidR="00EF0559">
        <w:rPr>
          <w:noProof/>
        </w:rPr>
        <w:t>1</w:t>
      </w:r>
    </w:fldSimple>
  </w:p>
  <w:p w:rsidR="00C257B7" w:rsidRDefault="00C257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5A6" w:rsidRDefault="003825A6" w:rsidP="00C257B7">
      <w:r>
        <w:separator/>
      </w:r>
    </w:p>
  </w:footnote>
  <w:footnote w:type="continuationSeparator" w:id="0">
    <w:p w:rsidR="003825A6" w:rsidRDefault="003825A6" w:rsidP="00C257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CF8"/>
    <w:multiLevelType w:val="multilevel"/>
    <w:tmpl w:val="77FA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AD1ACD"/>
    <w:multiLevelType w:val="hybridMultilevel"/>
    <w:tmpl w:val="E1B44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553AB"/>
    <w:multiLevelType w:val="multilevel"/>
    <w:tmpl w:val="1A36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CC7"/>
    <w:rsid w:val="00061884"/>
    <w:rsid w:val="000D3A02"/>
    <w:rsid w:val="00127DA7"/>
    <w:rsid w:val="001A3E4B"/>
    <w:rsid w:val="001D3CC7"/>
    <w:rsid w:val="00336355"/>
    <w:rsid w:val="003825A6"/>
    <w:rsid w:val="00477658"/>
    <w:rsid w:val="00493F5D"/>
    <w:rsid w:val="00572D74"/>
    <w:rsid w:val="005F307D"/>
    <w:rsid w:val="00646590"/>
    <w:rsid w:val="0084669D"/>
    <w:rsid w:val="00973BAD"/>
    <w:rsid w:val="00A3341D"/>
    <w:rsid w:val="00B22191"/>
    <w:rsid w:val="00BE3449"/>
    <w:rsid w:val="00C257B7"/>
    <w:rsid w:val="00CC5F85"/>
    <w:rsid w:val="00EF0559"/>
    <w:rsid w:val="00F56994"/>
    <w:rsid w:val="00F7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7" type="arc" idref="#_x0000_s1052"/>
        <o:r id="V:Rule38" type="connector" idref="#_x0000_s1092"/>
        <o:r id="V:Rule39" type="connector" idref="#_x0000_s1058"/>
        <o:r id="V:Rule40" type="connector" idref="#_x0000_s1076"/>
        <o:r id="V:Rule41" type="connector" idref="#_x0000_s1077"/>
        <o:r id="V:Rule42" type="connector" idref="#_x0000_s1091"/>
        <o:r id="V:Rule43" type="connector" idref="#_x0000_s1057"/>
        <o:r id="V:Rule44" type="connector" idref="#_x0000_s1079"/>
        <o:r id="V:Rule45" type="connector" idref="#_x0000_s1027"/>
        <o:r id="V:Rule46" type="connector" idref="#_x0000_s1078"/>
        <o:r id="V:Rule47" type="connector" idref="#_x0000_s1044"/>
        <o:r id="V:Rule48" type="connector" idref="#_x0000_s1059"/>
        <o:r id="V:Rule49" type="connector" idref="#_x0000_s1032"/>
        <o:r id="V:Rule50" type="connector" idref="#_x0000_s1051"/>
        <o:r id="V:Rule51" type="connector" idref="#_x0000_s1086"/>
        <o:r id="V:Rule52" type="connector" idref="#_x0000_s1071"/>
        <o:r id="V:Rule53" type="connector" idref="#_x0000_s1028"/>
        <o:r id="V:Rule54" type="connector" idref="#_x0000_s1060"/>
        <o:r id="V:Rule55" type="connector" idref="#_x0000_s1080"/>
        <o:r id="V:Rule56" type="connector" idref="#_x0000_s1031"/>
        <o:r id="V:Rule57" type="connector" idref="#_x0000_s1064"/>
        <o:r id="V:Rule58" type="connector" idref="#_x0000_s1046"/>
        <o:r id="V:Rule59" type="connector" idref="#_x0000_s1065"/>
        <o:r id="V:Rule60" type="connector" idref="#_x0000_s1037"/>
        <o:r id="V:Rule61" type="connector" idref="#_x0000_s1039"/>
        <o:r id="V:Rule62" type="connector" idref="#_x0000_s1063"/>
        <o:r id="V:Rule63" type="connector" idref="#_x0000_s1089"/>
        <o:r id="V:Rule64" type="connector" idref="#_x0000_s1050"/>
        <o:r id="V:Rule65" type="connector" idref="#_x0000_s1067"/>
        <o:r id="V:Rule66" type="connector" idref="#_x0000_s1035"/>
        <o:r id="V:Rule67" type="connector" idref="#_x0000_s1043"/>
        <o:r id="V:Rule68" type="connector" idref="#_x0000_s1036"/>
        <o:r id="V:Rule69" type="connector" idref="#_x0000_s1066"/>
        <o:r id="V:Rule70" type="connector" idref="#_x0000_s1090"/>
        <o:r id="V:Rule71" type="connector" idref="#_x0000_s1041"/>
        <o:r id="V:Rule72" type="connector" idref="#_x0000_s1061"/>
        <o:r id="V:Rule73" type="connector" idref="#_x0000_s1068"/>
        <o:r id="V:Rule75" type="connector" idref="#_x0000_s1099"/>
        <o:r id="V:Rule76" type="connector" idref="#_x0000_s1100"/>
        <o:r id="V:Rule78" type="arc" idref="#_x0000_s1101"/>
      </o:rules>
      <o:regrouptable v:ext="edit">
        <o:entry new="1" old="0"/>
        <o:entry new="2" old="0"/>
        <o:entry new="3" old="2"/>
        <o:entry new="4" old="0"/>
        <o:entry new="5" old="4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4B"/>
    <w:rPr>
      <w:color w:val="000000"/>
      <w:sz w:val="24"/>
      <w:szCs w:val="24"/>
    </w:rPr>
  </w:style>
  <w:style w:type="paragraph" w:styleId="2">
    <w:name w:val="heading 2"/>
    <w:basedOn w:val="a"/>
    <w:link w:val="20"/>
    <w:uiPriority w:val="9"/>
    <w:qFormat/>
    <w:rsid w:val="001A3E4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1A3E4B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3E4B"/>
    <w:rPr>
      <w:color w:val="800000"/>
      <w:u w:val="single"/>
    </w:rPr>
  </w:style>
  <w:style w:type="character" w:styleId="a4">
    <w:name w:val="FollowedHyperlink"/>
    <w:basedOn w:val="a0"/>
    <w:uiPriority w:val="99"/>
    <w:semiHidden/>
    <w:unhideWhenUsed/>
    <w:rsid w:val="001A3E4B"/>
    <w:rPr>
      <w:color w:val="80000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A3E4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A3E4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A3E4B"/>
    <w:rPr>
      <w:rFonts w:ascii="Arial" w:eastAsia="Times New Roman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A3E4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1A3E4B"/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1A3E4B"/>
    <w:rPr>
      <w:rFonts w:ascii="Cambria" w:eastAsia="Times New Roman" w:hAnsi="Cambria" w:cs="Times New Roman"/>
      <w:color w:val="243F6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D3A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3A02"/>
    <w:rPr>
      <w:rFonts w:ascii="Tahoma" w:eastAsia="Times New Roman" w:hAnsi="Tahoma" w:cs="Tahoma"/>
      <w:color w:val="000000"/>
      <w:sz w:val="16"/>
      <w:szCs w:val="16"/>
    </w:rPr>
  </w:style>
  <w:style w:type="paragraph" w:styleId="a7">
    <w:name w:val="List Paragraph"/>
    <w:basedOn w:val="a"/>
    <w:uiPriority w:val="34"/>
    <w:qFormat/>
    <w:rsid w:val="00C257B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257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257B7"/>
    <w:rPr>
      <w:rFonts w:eastAsia="Times New Roman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C257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57B7"/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3;&#1103;%20&#1084;&#1077;&#1085;&#1103;\-=%20&#1054;&#1061;&#1054;&#1058;&#1040;%20=-\&#1041;&#1072;&#1083;&#1083;&#1080;&#1089;&#1090;&#1080;&#1082;&#1072;\Target%20Crown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2C6C0-FC35-4393-8617-E9607BE7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Target Crown.dotx</Template>
  <TotalTime>0</TotalTime>
  <Pages>3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 Degree Target Crown</vt:lpstr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 Degree Target Crown</dc:title>
  <dc:subject/>
  <dc:creator>Алексей</dc:creator>
  <cp:keywords/>
  <dc:description/>
  <cp:lastModifiedBy>Алексей</cp:lastModifiedBy>
  <cp:revision>2</cp:revision>
  <dcterms:created xsi:type="dcterms:W3CDTF">2010-06-19T18:02:00Z</dcterms:created>
  <dcterms:modified xsi:type="dcterms:W3CDTF">2010-06-19T18:02:00Z</dcterms:modified>
</cp:coreProperties>
</file>