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1A22" w:rsidRDefault="00E01A22" w:rsidP="00AF5C8C">
      <w:pPr>
        <w:pStyle w:val="ConsPlusNormal"/>
        <w:ind w:left="5954" w:firstLine="0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2A5CA0">
        <w:rPr>
          <w:rFonts w:ascii="Times New Roman" w:hAnsi="Times New Roman" w:cs="Times New Roman"/>
          <w:sz w:val="28"/>
          <w:szCs w:val="28"/>
        </w:rPr>
        <w:t>ПРИЛОЖЕНИЕ</w:t>
      </w:r>
    </w:p>
    <w:p w:rsidR="00E01A22" w:rsidRPr="002A5CA0" w:rsidRDefault="00E01A22" w:rsidP="00AF5C8C">
      <w:pPr>
        <w:pStyle w:val="ConsPlusNormal"/>
        <w:ind w:left="5954" w:firstLine="0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2A5CA0">
        <w:rPr>
          <w:rFonts w:ascii="Times New Roman" w:hAnsi="Times New Roman" w:cs="Times New Roman"/>
          <w:sz w:val="28"/>
          <w:szCs w:val="28"/>
        </w:rPr>
        <w:t>к постановлению</w:t>
      </w:r>
      <w:r>
        <w:rPr>
          <w:rFonts w:ascii="Times New Roman" w:hAnsi="Times New Roman" w:cs="Times New Roman"/>
          <w:sz w:val="28"/>
          <w:szCs w:val="28"/>
        </w:rPr>
        <w:t xml:space="preserve"> Губернатора Новосибирской </w:t>
      </w:r>
      <w:r w:rsidRPr="002A5CA0">
        <w:rPr>
          <w:rFonts w:ascii="Times New Roman" w:hAnsi="Times New Roman" w:cs="Times New Roman"/>
          <w:sz w:val="28"/>
          <w:szCs w:val="28"/>
        </w:rPr>
        <w:t>области</w:t>
      </w:r>
    </w:p>
    <w:p w:rsidR="00E01A22" w:rsidRDefault="00E01A22" w:rsidP="00AF5C8C">
      <w:pPr>
        <w:pStyle w:val="ConsPlusNormal"/>
        <w:ind w:left="5954" w:firstLine="0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13.04.2015  № 69</w:t>
      </w:r>
      <w:bookmarkStart w:id="0" w:name="_GoBack"/>
      <w:bookmarkEnd w:id="0"/>
    </w:p>
    <w:p w:rsidR="00E01A22" w:rsidRDefault="00E01A22" w:rsidP="005A7371">
      <w:pPr>
        <w:pStyle w:val="ConsPlusNormal"/>
        <w:ind w:firstLine="0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E01A22" w:rsidRDefault="00E01A22" w:rsidP="005A7371">
      <w:pPr>
        <w:pStyle w:val="ConsPlusNormal"/>
        <w:ind w:firstLine="0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E01A22" w:rsidRDefault="00E01A22" w:rsidP="005A7371">
      <w:pPr>
        <w:pStyle w:val="ConsPlusNormal"/>
        <w:ind w:firstLine="0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E01A22" w:rsidRDefault="00E01A22" w:rsidP="005A7371">
      <w:pPr>
        <w:pStyle w:val="ConsPlusNormal"/>
        <w:ind w:firstLine="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AF5C8C">
        <w:rPr>
          <w:rFonts w:ascii="Times New Roman" w:hAnsi="Times New Roman" w:cs="Times New Roman"/>
          <w:b/>
          <w:sz w:val="28"/>
          <w:szCs w:val="28"/>
        </w:rPr>
        <w:t xml:space="preserve">Параметры осуществления охоты в охотничьих угодьях </w:t>
      </w:r>
    </w:p>
    <w:p w:rsidR="00E01A22" w:rsidRPr="00AF5C8C" w:rsidRDefault="00E01A22" w:rsidP="005A7371">
      <w:pPr>
        <w:pStyle w:val="ConsPlusNormal"/>
        <w:ind w:firstLine="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AF5C8C">
        <w:rPr>
          <w:rFonts w:ascii="Times New Roman" w:hAnsi="Times New Roman" w:cs="Times New Roman"/>
          <w:b/>
          <w:sz w:val="28"/>
          <w:szCs w:val="28"/>
        </w:rPr>
        <w:t>на территории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F5C8C">
        <w:rPr>
          <w:rFonts w:ascii="Times New Roman" w:hAnsi="Times New Roman" w:cs="Times New Roman"/>
          <w:b/>
          <w:sz w:val="28"/>
          <w:szCs w:val="28"/>
        </w:rPr>
        <w:t>Новосибирской области, за исключением особо охраняемых природных территорий федерального значения</w:t>
      </w:r>
    </w:p>
    <w:p w:rsidR="00E01A22" w:rsidRDefault="00E01A22" w:rsidP="005A7371">
      <w:pPr>
        <w:pStyle w:val="ConsPlusNonformat"/>
        <w:spacing w:line="276" w:lineRule="auto"/>
        <w:ind w:firstLine="540"/>
        <w:rPr>
          <w:rFonts w:ascii="Times New Roman" w:hAnsi="Times New Roman" w:cs="Times New Roman"/>
          <w:sz w:val="28"/>
          <w:szCs w:val="28"/>
        </w:rPr>
      </w:pPr>
    </w:p>
    <w:p w:rsidR="00E01A22" w:rsidRDefault="00E01A22" w:rsidP="005A7371">
      <w:pPr>
        <w:pStyle w:val="ConsPlusNonformat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 Весенняя охота на селезней уток, гусей белолобых, самцов глухаря обыкновенного и самцов тетерева обыкновенного на токах осуществляется с 26 апреля по 5 мая.</w:t>
      </w:r>
    </w:p>
    <w:p w:rsidR="00E01A22" w:rsidRDefault="00E01A22" w:rsidP="005A7371">
      <w:pPr>
        <w:pStyle w:val="ConsPlusNormal"/>
        <w:ind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Охота на медведя бурого в весенний период осуществляется с 1 апреля по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>30 мая.</w:t>
      </w:r>
    </w:p>
    <w:p w:rsidR="00E01A22" w:rsidRDefault="00E01A22" w:rsidP="00AF5C8C">
      <w:pPr>
        <w:pStyle w:val="ConsPlusNormal"/>
        <w:ind w:firstLine="0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E01A22" w:rsidRDefault="00E01A22" w:rsidP="00AF5C8C">
      <w:pPr>
        <w:pStyle w:val="ConsPlusNormal"/>
        <w:ind w:firstLine="0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E01A22" w:rsidRDefault="00E01A22" w:rsidP="00AF5C8C">
      <w:pPr>
        <w:pStyle w:val="ConsPlusNormal"/>
        <w:ind w:firstLine="0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E01A22" w:rsidRDefault="00E01A22" w:rsidP="00AF5C8C">
      <w:pPr>
        <w:pStyle w:val="ConsPlusNormal"/>
        <w:ind w:firstLine="0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</w:t>
      </w:r>
    </w:p>
    <w:sectPr w:rsidR="00E01A22" w:rsidSect="00AF5C8C">
      <w:headerReference w:type="default" r:id="rId6"/>
      <w:headerReference w:type="first" r:id="rId7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01A22" w:rsidRDefault="00E01A22" w:rsidP="005D418A">
      <w:pPr>
        <w:spacing w:after="0" w:line="240" w:lineRule="auto"/>
      </w:pPr>
      <w:r>
        <w:separator/>
      </w:r>
    </w:p>
  </w:endnote>
  <w:endnote w:type="continuationSeparator" w:id="0">
    <w:p w:rsidR="00E01A22" w:rsidRDefault="00E01A22" w:rsidP="005D41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01A22" w:rsidRDefault="00E01A22" w:rsidP="005D418A">
      <w:pPr>
        <w:spacing w:after="0" w:line="240" w:lineRule="auto"/>
      </w:pPr>
      <w:r>
        <w:separator/>
      </w:r>
    </w:p>
  </w:footnote>
  <w:footnote w:type="continuationSeparator" w:id="0">
    <w:p w:rsidR="00E01A22" w:rsidRDefault="00E01A22" w:rsidP="005D41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1A22" w:rsidRDefault="00E01A22">
    <w:pPr>
      <w:pStyle w:val="Header"/>
      <w:jc w:val="center"/>
    </w:pPr>
    <w:fldSimple w:instr=" PAGE   \* MERGEFORMAT ">
      <w:r>
        <w:rPr>
          <w:noProof/>
        </w:rPr>
        <w:t>2</w:t>
      </w:r>
    </w:fldSimple>
  </w:p>
  <w:p w:rsidR="00E01A22" w:rsidRDefault="00E01A22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1A22" w:rsidRDefault="00E01A22">
    <w:pPr>
      <w:pStyle w:val="Header"/>
      <w:jc w:val="center"/>
    </w:pPr>
  </w:p>
  <w:p w:rsidR="00E01A22" w:rsidRDefault="00E01A22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A7371"/>
    <w:rsid w:val="0011621D"/>
    <w:rsid w:val="002A5CA0"/>
    <w:rsid w:val="00332A2D"/>
    <w:rsid w:val="00381DFB"/>
    <w:rsid w:val="003B173F"/>
    <w:rsid w:val="00565EC4"/>
    <w:rsid w:val="005A7371"/>
    <w:rsid w:val="005D0201"/>
    <w:rsid w:val="005D418A"/>
    <w:rsid w:val="005F2E00"/>
    <w:rsid w:val="006133D7"/>
    <w:rsid w:val="00620396"/>
    <w:rsid w:val="006A1F58"/>
    <w:rsid w:val="00796A30"/>
    <w:rsid w:val="00AF5C8C"/>
    <w:rsid w:val="00C9704A"/>
    <w:rsid w:val="00DC08ED"/>
    <w:rsid w:val="00DD5D08"/>
    <w:rsid w:val="00E01A22"/>
    <w:rsid w:val="00E65DE8"/>
    <w:rsid w:val="00EC2DC3"/>
    <w:rsid w:val="00ED40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621D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5A7371"/>
    <w:pPr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5A7371"/>
    <w:pPr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Header">
    <w:name w:val="header"/>
    <w:basedOn w:val="Normal"/>
    <w:link w:val="HeaderChar"/>
    <w:uiPriority w:val="99"/>
    <w:rsid w:val="005D418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5D418A"/>
    <w:rPr>
      <w:rFonts w:cs="Times New Roman"/>
    </w:rPr>
  </w:style>
  <w:style w:type="paragraph" w:styleId="Footer">
    <w:name w:val="footer"/>
    <w:basedOn w:val="Normal"/>
    <w:link w:val="FooterChar"/>
    <w:uiPriority w:val="99"/>
    <w:semiHidden/>
    <w:rsid w:val="005D418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5D418A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6A1F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A1F5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229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1</Pages>
  <Words>75</Words>
  <Characters>429</Characters>
  <Application>Microsoft Office Outlook</Application>
  <DocSecurity>0</DocSecurity>
  <Lines>0</Lines>
  <Paragraphs>0</Paragraphs>
  <ScaleCrop>false</ScaleCrop>
  <Company>АГНОиПНО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User</dc:creator>
  <cp:keywords/>
  <dc:description/>
  <cp:lastModifiedBy>Алексей</cp:lastModifiedBy>
  <cp:revision>2</cp:revision>
  <cp:lastPrinted>2015-04-10T04:15:00Z</cp:lastPrinted>
  <dcterms:created xsi:type="dcterms:W3CDTF">2015-04-20T16:07:00Z</dcterms:created>
  <dcterms:modified xsi:type="dcterms:W3CDTF">2015-04-20T16:07:00Z</dcterms:modified>
</cp:coreProperties>
</file>