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B2D" w:rsidRDefault="00097B2D" w:rsidP="00023CA9">
      <w:pPr>
        <w:spacing w:before="100" w:beforeAutospacing="1" w:after="100" w:afterAutospacing="1"/>
        <w:jc w:val="center"/>
        <w:outlineLvl w:val="1"/>
        <w:rPr>
          <w:b/>
          <w:bCs/>
          <w:color w:val="000000"/>
        </w:rPr>
      </w:pPr>
      <w:r w:rsidRPr="00EE1F68">
        <w:rPr>
          <w:b/>
          <w:bCs/>
          <w:color w:val="000000"/>
        </w:rPr>
        <w:t>Положение о лично - командном соревновании</w:t>
      </w:r>
    </w:p>
    <w:p w:rsidR="00097B2D" w:rsidRDefault="00097B2D" w:rsidP="00A609B7">
      <w:pPr>
        <w:spacing w:before="100" w:beforeAutospacing="1" w:after="100" w:afterAutospacing="1"/>
        <w:jc w:val="center"/>
        <w:outlineLvl w:val="1"/>
        <w:rPr>
          <w:b/>
          <w:bCs/>
          <w:color w:val="000000"/>
          <w:sz w:val="36"/>
          <w:szCs w:val="36"/>
        </w:rPr>
      </w:pPr>
      <w:r w:rsidRPr="00023CA9">
        <w:rPr>
          <w:b/>
          <w:bCs/>
          <w:color w:val="000000"/>
          <w:sz w:val="36"/>
          <w:szCs w:val="36"/>
        </w:rPr>
        <w:t>СС</w:t>
      </w:r>
      <w:r>
        <w:rPr>
          <w:b/>
          <w:bCs/>
          <w:color w:val="000000"/>
          <w:sz w:val="36"/>
          <w:szCs w:val="36"/>
        </w:rPr>
        <w:t>СК «им. Зайцева Д.В.</w:t>
      </w:r>
      <w:r w:rsidRPr="00023CA9">
        <w:rPr>
          <w:b/>
          <w:bCs/>
          <w:color w:val="000000"/>
          <w:sz w:val="36"/>
          <w:szCs w:val="36"/>
        </w:rPr>
        <w:t>»</w:t>
      </w:r>
    </w:p>
    <w:p w:rsidR="00097B2D" w:rsidRPr="00470E27" w:rsidRDefault="00097B2D" w:rsidP="00A609B7">
      <w:pPr>
        <w:spacing w:before="100" w:beforeAutospacing="1" w:after="100" w:afterAutospacing="1"/>
        <w:jc w:val="center"/>
        <w:outlineLvl w:val="1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в честь</w:t>
      </w:r>
    </w:p>
    <w:p w:rsidR="00097B2D" w:rsidRPr="005D1CEC" w:rsidRDefault="00097B2D" w:rsidP="00A330B1">
      <w:pPr>
        <w:jc w:val="center"/>
        <w:rPr>
          <w:rFonts w:ascii="Arial" w:hAnsi="Arial" w:cs="Arial"/>
          <w:bCs/>
          <w:i/>
          <w:color w:val="00B0F0"/>
          <w:sz w:val="40"/>
          <w:szCs w:val="40"/>
          <w:u w:val="single"/>
        </w:rPr>
      </w:pPr>
      <w:r>
        <w:rPr>
          <w:bCs/>
          <w:i/>
          <w:color w:val="00B0F0"/>
          <w:kern w:val="36"/>
          <w:sz w:val="40"/>
          <w:szCs w:val="40"/>
          <w:u w:val="single"/>
        </w:rPr>
        <w:t>"Покорения Северного полюса Ледоколом "СИБИРЬ"</w:t>
      </w:r>
      <w:r w:rsidRPr="00A330B1">
        <w:rPr>
          <w:rFonts w:ascii="Arial" w:hAnsi="Arial" w:cs="Arial"/>
          <w:bCs/>
          <w:i/>
          <w:color w:val="00B0F0"/>
          <w:sz w:val="40"/>
          <w:szCs w:val="40"/>
          <w:u w:val="single"/>
        </w:rPr>
        <w:t xml:space="preserve"> </w:t>
      </w:r>
      <w:r w:rsidRPr="00A330B1">
        <w:rPr>
          <w:i/>
          <w:color w:val="00B0F0"/>
          <w:sz w:val="40"/>
          <w:szCs w:val="40"/>
        </w:rPr>
        <w:t xml:space="preserve"> </w:t>
      </w:r>
    </w:p>
    <w:p w:rsidR="00097B2D" w:rsidRDefault="00097B2D" w:rsidP="006A640F">
      <w:pPr>
        <w:spacing w:before="100" w:beforeAutospacing="1" w:after="100" w:afterAutospacing="1"/>
        <w:jc w:val="center"/>
        <w:outlineLvl w:val="1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25 Мая в 15 часов 59 минут атомный ледокол "Сибирь" достиг Северного полюса планеты.</w:t>
      </w:r>
    </w:p>
    <w:p w:rsidR="00097B2D" w:rsidRPr="00137C3A" w:rsidRDefault="00097B2D" w:rsidP="006A640F">
      <w:pPr>
        <w:spacing w:before="100" w:beforeAutospacing="1" w:after="100" w:afterAutospacing="1"/>
        <w:jc w:val="center"/>
        <w:outlineLvl w:val="1"/>
        <w:rPr>
          <w:b/>
          <w:bCs/>
          <w:kern w:val="36"/>
          <w:sz w:val="40"/>
          <w:szCs w:val="40"/>
          <w:u w:val="single"/>
        </w:rPr>
      </w:pPr>
      <w:r>
        <w:rPr>
          <w:b/>
          <w:color w:val="000000"/>
        </w:rPr>
        <w:t xml:space="preserve">Упражнение </w:t>
      </w:r>
      <w:r w:rsidRPr="00EE1F68">
        <w:rPr>
          <w:b/>
          <w:color w:val="000000"/>
        </w:rPr>
        <w:t>(спортинг – компакт)</w:t>
      </w:r>
    </w:p>
    <w:p w:rsidR="00097B2D" w:rsidRPr="00137C3A" w:rsidRDefault="00097B2D" w:rsidP="008139D7">
      <w:pPr>
        <w:rPr>
          <w:b/>
          <w:color w:val="FF0000"/>
        </w:rPr>
      </w:pPr>
      <w:r>
        <w:rPr>
          <w:color w:val="FF0000"/>
        </w:rPr>
        <w:t>Дата проведения  25 Мая 2013</w:t>
      </w:r>
      <w:r w:rsidRPr="00137C3A">
        <w:rPr>
          <w:color w:val="FF0000"/>
        </w:rPr>
        <w:t>г.</w:t>
      </w:r>
    </w:p>
    <w:p w:rsidR="00097B2D" w:rsidRDefault="00097B2D" w:rsidP="008139D7">
      <w:pPr>
        <w:rPr>
          <w:color w:val="000000"/>
          <w:sz w:val="18"/>
          <w:szCs w:val="18"/>
        </w:rPr>
      </w:pPr>
      <w:r w:rsidRPr="008139D7">
        <w:rPr>
          <w:b/>
        </w:rPr>
        <w:t xml:space="preserve">                                                                     Цели и задачи соревнования</w:t>
      </w:r>
      <w:r>
        <w:br/>
        <w:t>- популяризация вида спорта в Сибирском ФО, проверка качества и подведение итогов работы в спортивных организациях;</w:t>
      </w:r>
      <w:r>
        <w:br/>
        <w:t>- повышение спортивного мастерства;</w:t>
      </w:r>
      <w:r>
        <w:br/>
        <w:t>- определение рейтинга спортсменов</w:t>
      </w:r>
      <w:r w:rsidRPr="005D1CEC">
        <w:t xml:space="preserve"> </w:t>
      </w:r>
      <w:r>
        <w:t>в Сибирском ФО;</w:t>
      </w:r>
      <w:r>
        <w:br/>
        <w:t>- повышение профессиональной квалификации тренеров и судей.</w:t>
      </w:r>
      <w:r w:rsidRPr="00EE1F68">
        <w:rPr>
          <w:color w:val="000000"/>
          <w:sz w:val="18"/>
          <w:szCs w:val="18"/>
        </w:rPr>
        <w:br/>
      </w:r>
    </w:p>
    <w:p w:rsidR="00097B2D" w:rsidRDefault="00097B2D" w:rsidP="008139D7">
      <w:pPr>
        <w:rPr>
          <w:color w:val="000000"/>
        </w:rPr>
      </w:pPr>
      <w:r w:rsidRPr="00EE1F68">
        <w:rPr>
          <w:color w:val="000000"/>
        </w:rPr>
        <w:t xml:space="preserve">1. </w:t>
      </w:r>
      <w:r w:rsidRPr="00EE1F68">
        <w:rPr>
          <w:b/>
          <w:bCs/>
          <w:color w:val="000000"/>
        </w:rPr>
        <w:t>Место и сроки проведения соревнования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>1</w:t>
      </w:r>
      <w:r>
        <w:rPr>
          <w:color w:val="000000"/>
        </w:rPr>
        <w:t>.1</w:t>
      </w:r>
      <w:r w:rsidRPr="00A330B1">
        <w:rPr>
          <w:color w:val="000000"/>
        </w:rPr>
        <w:t>.  Соревнования проводятся в г. Новос</w:t>
      </w:r>
      <w:r>
        <w:rPr>
          <w:color w:val="000000"/>
        </w:rPr>
        <w:t xml:space="preserve">ибирск, СССК «им. Зайцева Д.В.»,  Озёрный р-н, Армейский 7, </w:t>
      </w:r>
    </w:p>
    <w:p w:rsidR="00097B2D" w:rsidRDefault="00097B2D" w:rsidP="008139D7">
      <w:pPr>
        <w:rPr>
          <w:color w:val="000000"/>
        </w:rPr>
      </w:pPr>
      <w:r>
        <w:rPr>
          <w:color w:val="000000"/>
        </w:rPr>
        <w:t xml:space="preserve"> 25 мая 2013</w:t>
      </w:r>
      <w:r w:rsidRPr="00A330B1">
        <w:rPr>
          <w:color w:val="000000"/>
        </w:rPr>
        <w:t>г.</w:t>
      </w:r>
      <w:r w:rsidRPr="00A330B1">
        <w:rPr>
          <w:color w:val="000000"/>
        </w:rPr>
        <w:br/>
      </w:r>
    </w:p>
    <w:p w:rsidR="00097B2D" w:rsidRDefault="00097B2D" w:rsidP="009B4008">
      <w:pPr>
        <w:rPr>
          <w:color w:val="000000"/>
        </w:rPr>
      </w:pPr>
    </w:p>
    <w:p w:rsidR="00097B2D" w:rsidRDefault="00097B2D" w:rsidP="009B4008">
      <w:pPr>
        <w:rPr>
          <w:b/>
          <w:bCs/>
          <w:color w:val="000000"/>
        </w:rPr>
      </w:pPr>
      <w:r w:rsidRPr="00EE1F68">
        <w:rPr>
          <w:color w:val="000000"/>
        </w:rPr>
        <w:t xml:space="preserve">2. </w:t>
      </w:r>
      <w:r w:rsidRPr="00EE1F68">
        <w:rPr>
          <w:b/>
          <w:bCs/>
          <w:color w:val="000000"/>
        </w:rPr>
        <w:t>Организаторы</w:t>
      </w:r>
      <w:r>
        <w:rPr>
          <w:b/>
          <w:bCs/>
          <w:color w:val="000000"/>
        </w:rPr>
        <w:t xml:space="preserve"> и спонсоры</w:t>
      </w:r>
      <w:r w:rsidRPr="00EE1F68">
        <w:rPr>
          <w:b/>
          <w:bCs/>
          <w:color w:val="000000"/>
        </w:rPr>
        <w:t xml:space="preserve"> соревнования</w:t>
      </w:r>
      <w:r>
        <w:rPr>
          <w:b/>
          <w:bCs/>
          <w:color w:val="000000"/>
        </w:rPr>
        <w:t>:</w:t>
      </w:r>
    </w:p>
    <w:p w:rsidR="00097B2D" w:rsidRDefault="00097B2D" w:rsidP="009B4008">
      <w:pPr>
        <w:rPr>
          <w:b/>
          <w:bCs/>
          <w:color w:val="000000"/>
        </w:rPr>
      </w:pPr>
    </w:p>
    <w:p w:rsidR="00097B2D" w:rsidRPr="00B32F2A" w:rsidRDefault="00097B2D" w:rsidP="005D1CEC">
      <w:pPr>
        <w:rPr>
          <w:bCs/>
          <w:color w:val="000000"/>
        </w:rPr>
      </w:pPr>
      <w:r>
        <w:rPr>
          <w:bCs/>
          <w:color w:val="000000"/>
        </w:rPr>
        <w:t xml:space="preserve">2.1. </w:t>
      </w:r>
      <w:r w:rsidRPr="005D1CEC">
        <w:rPr>
          <w:bCs/>
          <w:color w:val="000000"/>
        </w:rPr>
        <w:t>СК "Новониколаевский</w:t>
      </w:r>
      <w:r>
        <w:rPr>
          <w:bCs/>
          <w:color w:val="000000"/>
        </w:rPr>
        <w:t>»</w:t>
      </w:r>
    </w:p>
    <w:p w:rsidR="00097B2D" w:rsidRDefault="00097B2D" w:rsidP="009B4008">
      <w:pPr>
        <w:rPr>
          <w:color w:val="000000"/>
        </w:rPr>
      </w:pPr>
      <w:r w:rsidRPr="00EE1F68">
        <w:rPr>
          <w:color w:val="000000"/>
        </w:rPr>
        <w:br/>
        <w:t>2</w:t>
      </w:r>
      <w:r>
        <w:rPr>
          <w:color w:val="000000"/>
        </w:rPr>
        <w:t>.2</w:t>
      </w:r>
      <w:r w:rsidRPr="00EE1F68">
        <w:rPr>
          <w:color w:val="000000"/>
        </w:rPr>
        <w:t>. Непосредственное проведение соревнования возлагается на судейскую коллегию</w:t>
      </w:r>
      <w:r>
        <w:rPr>
          <w:color w:val="000000"/>
        </w:rPr>
        <w:t>: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 xml:space="preserve">       Главный судья соревнований –</w:t>
      </w:r>
      <w:r w:rsidRPr="00EE1F68">
        <w:rPr>
          <w:color w:val="000000"/>
        </w:rPr>
        <w:br/>
      </w:r>
      <w:r>
        <w:rPr>
          <w:color w:val="000000"/>
        </w:rPr>
        <w:t xml:space="preserve">       С</w:t>
      </w:r>
      <w:r w:rsidRPr="00EE1F68">
        <w:rPr>
          <w:color w:val="000000"/>
        </w:rPr>
        <w:t>екрет</w:t>
      </w:r>
      <w:r>
        <w:rPr>
          <w:color w:val="000000"/>
        </w:rPr>
        <w:t>арь соревнований –</w:t>
      </w:r>
      <w:r w:rsidRPr="00EE1F68">
        <w:rPr>
          <w:color w:val="000000"/>
        </w:rPr>
        <w:t xml:space="preserve"> </w:t>
      </w:r>
      <w:r>
        <w:rPr>
          <w:color w:val="000000"/>
        </w:rPr>
        <w:t xml:space="preserve"> Гейжин Евгений Алексеевич  г. Новосибирск</w:t>
      </w:r>
    </w:p>
    <w:p w:rsidR="00097B2D" w:rsidRPr="00BB73BA" w:rsidRDefault="00097B2D" w:rsidP="009B4008">
      <w:pPr>
        <w:rPr>
          <w:color w:val="000000"/>
        </w:rPr>
      </w:pPr>
      <w:r>
        <w:rPr>
          <w:color w:val="000000"/>
        </w:rPr>
        <w:t xml:space="preserve">       Директор СССК "им.Зайцева Д.В." - Зайцев В.Д. г. Новосибирск</w:t>
      </w:r>
    </w:p>
    <w:p w:rsidR="00097B2D" w:rsidRPr="00EE1F68" w:rsidRDefault="00097B2D" w:rsidP="00E516EF">
      <w:pPr>
        <w:spacing w:after="240"/>
        <w:rPr>
          <w:color w:val="000000"/>
        </w:rPr>
      </w:pPr>
      <w:r w:rsidRPr="00EE1F68">
        <w:rPr>
          <w:color w:val="000000"/>
        </w:rPr>
        <w:br/>
        <w:t xml:space="preserve">3. </w:t>
      </w:r>
      <w:r w:rsidRPr="00EE1F68">
        <w:rPr>
          <w:b/>
          <w:bCs/>
          <w:color w:val="000000"/>
        </w:rPr>
        <w:t>Требования к участникам соревнования и условия их допуска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>3.1. В соревновании принимают участие спортсмены, имеющие зарегистрированное оружие и практические навыки в стендовой стрельбе</w:t>
      </w:r>
      <w:r>
        <w:rPr>
          <w:color w:val="000000"/>
        </w:rPr>
        <w:t>;</w:t>
      </w:r>
      <w:r w:rsidRPr="00EE1F68">
        <w:rPr>
          <w:color w:val="000000"/>
        </w:rPr>
        <w:br/>
        <w:t xml:space="preserve">3.2. До начала  соревнования мужчины спортсмены разделяются на категории по спортивной квалификации:                                                                      </w:t>
      </w:r>
    </w:p>
    <w:p w:rsidR="00097B2D" w:rsidRDefault="00097B2D" w:rsidP="00E516EF">
      <w:pPr>
        <w:spacing w:after="240"/>
        <w:rPr>
          <w:color w:val="000000"/>
        </w:rPr>
      </w:pPr>
      <w:r w:rsidRPr="00EE1F68">
        <w:rPr>
          <w:color w:val="000000"/>
        </w:rPr>
        <w:t xml:space="preserve">                          «А» - МС</w:t>
      </w:r>
      <w:r>
        <w:rPr>
          <w:color w:val="000000"/>
        </w:rPr>
        <w:t>, КМС,</w:t>
      </w:r>
      <w:r w:rsidRPr="00EE1F68">
        <w:rPr>
          <w:color w:val="000000"/>
        </w:rPr>
        <w:t xml:space="preserve">; </w:t>
      </w:r>
      <w:r>
        <w:rPr>
          <w:color w:val="000000"/>
        </w:rPr>
        <w:t xml:space="preserve">    «В»</w:t>
      </w:r>
      <w:r w:rsidRPr="00EE1F68">
        <w:rPr>
          <w:color w:val="000000"/>
        </w:rPr>
        <w:t>;</w:t>
      </w:r>
      <w:r>
        <w:rPr>
          <w:color w:val="000000"/>
        </w:rPr>
        <w:t xml:space="preserve">  и   «С» </w:t>
      </w:r>
      <w:r w:rsidRPr="00EE1F68">
        <w:rPr>
          <w:color w:val="000000"/>
        </w:rPr>
        <w:t xml:space="preserve">; </w:t>
      </w:r>
      <w:r>
        <w:rPr>
          <w:color w:val="000000"/>
        </w:rPr>
        <w:t xml:space="preserve"> по итогам принятия 50 мишеней , а именно:</w:t>
      </w:r>
    </w:p>
    <w:p w:rsidR="00097B2D" w:rsidRPr="00EE1F68" w:rsidRDefault="00097B2D" w:rsidP="00E516EF">
      <w:pPr>
        <w:spacing w:after="240"/>
        <w:rPr>
          <w:color w:val="000000"/>
        </w:rPr>
      </w:pPr>
      <w:r>
        <w:rPr>
          <w:color w:val="000000"/>
        </w:rPr>
        <w:t xml:space="preserve"> группа "В" -_____ поражённых мишеней и выше, группа "С"- ______ поражённых мишеней и ниже.</w:t>
      </w:r>
    </w:p>
    <w:p w:rsidR="00097B2D" w:rsidRPr="00EE1F68" w:rsidRDefault="00097B2D" w:rsidP="00E516EF">
      <w:pPr>
        <w:spacing w:after="240"/>
        <w:rPr>
          <w:color w:val="000000"/>
        </w:rPr>
      </w:pPr>
      <w:r w:rsidRPr="00EE1F68">
        <w:rPr>
          <w:color w:val="000000"/>
        </w:rPr>
        <w:t>3.</w:t>
      </w:r>
      <w:r>
        <w:rPr>
          <w:color w:val="000000"/>
        </w:rPr>
        <w:t>3</w:t>
      </w:r>
      <w:r w:rsidRPr="00EE1F68">
        <w:rPr>
          <w:color w:val="000000"/>
        </w:rPr>
        <w:t>. Количество команд от спортивной организации не ограничено.</w:t>
      </w:r>
    </w:p>
    <w:p w:rsidR="00097B2D" w:rsidRDefault="00097B2D" w:rsidP="00E516EF">
      <w:pPr>
        <w:spacing w:after="240"/>
        <w:rPr>
          <w:color w:val="000000"/>
        </w:rPr>
      </w:pPr>
      <w:r w:rsidRPr="00EE1F68">
        <w:rPr>
          <w:color w:val="000000"/>
        </w:rPr>
        <w:t>3.</w:t>
      </w:r>
      <w:r>
        <w:rPr>
          <w:color w:val="000000"/>
        </w:rPr>
        <w:t>4</w:t>
      </w:r>
      <w:r w:rsidRPr="00EE1F68">
        <w:rPr>
          <w:color w:val="000000"/>
        </w:rPr>
        <w:t>. Параллельный зачет в различных категориях и группах не допускается.</w:t>
      </w:r>
    </w:p>
    <w:p w:rsidR="00097B2D" w:rsidRPr="00EE1F68" w:rsidRDefault="00097B2D" w:rsidP="00E516EF">
      <w:pPr>
        <w:spacing w:after="240"/>
        <w:rPr>
          <w:color w:val="000000"/>
        </w:rPr>
      </w:pPr>
      <w:r>
        <w:rPr>
          <w:color w:val="000000"/>
        </w:rPr>
        <w:t>3.5  Состав команд – мужчины ( 3 человека )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 xml:space="preserve">4. </w:t>
      </w:r>
      <w:r w:rsidRPr="00EE1F68">
        <w:rPr>
          <w:b/>
          <w:bCs/>
          <w:color w:val="000000"/>
        </w:rPr>
        <w:t>Программа соревнования</w:t>
      </w:r>
    </w:p>
    <w:tbl>
      <w:tblPr>
        <w:tblW w:w="104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0"/>
        <w:gridCol w:w="7650"/>
        <w:gridCol w:w="2221"/>
      </w:tblGrid>
      <w:tr w:rsidR="00097B2D" w:rsidRPr="00EE1F68" w:rsidTr="009A5F35">
        <w:trPr>
          <w:tblCellSpacing w:w="15" w:type="dxa"/>
        </w:trPr>
        <w:tc>
          <w:tcPr>
            <w:tcW w:w="0" w:type="auto"/>
            <w:vAlign w:val="center"/>
          </w:tcPr>
          <w:p w:rsidR="00097B2D" w:rsidRPr="00EE1F68" w:rsidRDefault="00097B2D">
            <w:pPr>
              <w:rPr>
                <w:color w:val="000000"/>
              </w:rPr>
            </w:pPr>
            <w:r w:rsidRPr="00EE1F68">
              <w:rPr>
                <w:color w:val="000000"/>
              </w:rPr>
              <w:t>Дата</w:t>
            </w:r>
          </w:p>
        </w:tc>
        <w:tc>
          <w:tcPr>
            <w:tcW w:w="0" w:type="auto"/>
            <w:vAlign w:val="center"/>
          </w:tcPr>
          <w:p w:rsidR="00097B2D" w:rsidRPr="00EE1F68" w:rsidRDefault="00097B2D">
            <w:pPr>
              <w:rPr>
                <w:color w:val="000000"/>
              </w:rPr>
            </w:pPr>
            <w:r w:rsidRPr="00EE1F68">
              <w:rPr>
                <w:color w:val="000000"/>
              </w:rPr>
              <w:t>Программа соревнования</w:t>
            </w:r>
          </w:p>
        </w:tc>
        <w:tc>
          <w:tcPr>
            <w:tcW w:w="2176" w:type="dxa"/>
            <w:vAlign w:val="center"/>
          </w:tcPr>
          <w:p w:rsidR="00097B2D" w:rsidRPr="00EE1F68" w:rsidRDefault="00097B2D">
            <w:pPr>
              <w:rPr>
                <w:color w:val="000000"/>
              </w:rPr>
            </w:pPr>
            <w:r w:rsidRPr="00EE1F68">
              <w:rPr>
                <w:color w:val="000000"/>
              </w:rPr>
              <w:t>Время</w:t>
            </w:r>
          </w:p>
        </w:tc>
      </w:tr>
      <w:tr w:rsidR="00097B2D" w:rsidRPr="00EE1F68" w:rsidTr="009A5F35">
        <w:trPr>
          <w:tblCellSpacing w:w="15" w:type="dxa"/>
        </w:trPr>
        <w:tc>
          <w:tcPr>
            <w:tcW w:w="0" w:type="auto"/>
            <w:vAlign w:val="center"/>
          </w:tcPr>
          <w:p w:rsidR="00097B2D" w:rsidRPr="00EE1F68" w:rsidRDefault="00097B2D">
            <w:pPr>
              <w:rPr>
                <w:color w:val="000000"/>
              </w:rPr>
            </w:pPr>
            <w:r>
              <w:rPr>
                <w:color w:val="000000"/>
              </w:rPr>
              <w:t>25.05</w:t>
            </w:r>
          </w:p>
        </w:tc>
        <w:tc>
          <w:tcPr>
            <w:tcW w:w="0" w:type="auto"/>
            <w:vAlign w:val="center"/>
          </w:tcPr>
          <w:p w:rsidR="00097B2D" w:rsidRPr="00EE1F68" w:rsidRDefault="00097B2D">
            <w:pPr>
              <w:rPr>
                <w:color w:val="000000"/>
              </w:rPr>
            </w:pPr>
            <w:r>
              <w:rPr>
                <w:color w:val="000000"/>
              </w:rPr>
              <w:t>Регистрация с 9-00 до 10-00,  10-05 – построение, 10-20 начало стрельбы.</w:t>
            </w:r>
          </w:p>
        </w:tc>
        <w:tc>
          <w:tcPr>
            <w:tcW w:w="2176" w:type="dxa"/>
            <w:vAlign w:val="center"/>
          </w:tcPr>
          <w:p w:rsidR="00097B2D" w:rsidRPr="00EE1F68" w:rsidRDefault="00097B2D">
            <w:pPr>
              <w:rPr>
                <w:color w:val="000000"/>
              </w:rPr>
            </w:pPr>
          </w:p>
        </w:tc>
      </w:tr>
    </w:tbl>
    <w:p w:rsidR="00097B2D" w:rsidRPr="00EE1F68" w:rsidRDefault="00097B2D">
      <w:pPr>
        <w:rPr>
          <w:color w:val="000000"/>
        </w:rPr>
      </w:pPr>
    </w:p>
    <w:p w:rsidR="00097B2D" w:rsidRDefault="00097B2D">
      <w:pPr>
        <w:rPr>
          <w:color w:val="000000"/>
        </w:rPr>
      </w:pPr>
      <w:r w:rsidRPr="00EE1F68">
        <w:rPr>
          <w:color w:val="000000"/>
        </w:rPr>
        <w:t xml:space="preserve">5. </w:t>
      </w:r>
      <w:r w:rsidRPr="00EE1F68">
        <w:rPr>
          <w:b/>
          <w:bCs/>
          <w:color w:val="000000"/>
        </w:rPr>
        <w:t>Условия подведения итогов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>5.1. Занятые места в лич</w:t>
      </w:r>
      <w:r>
        <w:rPr>
          <w:color w:val="000000"/>
        </w:rPr>
        <w:t>ном первенстве определяются из 100</w:t>
      </w:r>
      <w:r w:rsidRPr="00EE1F68">
        <w:rPr>
          <w:color w:val="000000"/>
        </w:rPr>
        <w:t xml:space="preserve"> мишеней в категориях «А»</w:t>
      </w:r>
      <w:r>
        <w:rPr>
          <w:color w:val="000000"/>
        </w:rPr>
        <w:t>, «</w:t>
      </w:r>
      <w:r w:rsidRPr="00EE1F68">
        <w:rPr>
          <w:color w:val="000000"/>
        </w:rPr>
        <w:t xml:space="preserve">В», </w:t>
      </w:r>
      <w:r>
        <w:rPr>
          <w:color w:val="000000"/>
        </w:rPr>
        <w:t>«С».</w:t>
      </w:r>
    </w:p>
    <w:p w:rsidR="00097B2D" w:rsidRDefault="00097B2D">
      <w:pPr>
        <w:rPr>
          <w:color w:val="000000"/>
        </w:rPr>
      </w:pPr>
      <w:r>
        <w:rPr>
          <w:color w:val="000000"/>
        </w:rPr>
        <w:t>5.2. По желанию стрелки участвуют в суперфинале (далее – «ПУЛЬКА») в серии из 25 мишеней (Дуплетная стрельба), результаты в суперфинале обнуляются. В категории "ПУЛЬКА" стоимость участия - 500 руб.</w:t>
      </w:r>
    </w:p>
    <w:p w:rsidR="00097B2D" w:rsidRDefault="00097B2D">
      <w:pPr>
        <w:rPr>
          <w:color w:val="000000"/>
        </w:rPr>
      </w:pPr>
      <w:r w:rsidRPr="00EE1F68">
        <w:rPr>
          <w:color w:val="000000"/>
        </w:rPr>
        <w:br/>
      </w:r>
    </w:p>
    <w:p w:rsidR="00097B2D" w:rsidRPr="00EE1F68" w:rsidRDefault="00097B2D">
      <w:pPr>
        <w:rPr>
          <w:color w:val="000000"/>
        </w:rPr>
      </w:pPr>
      <w:r w:rsidRPr="00EE1F68">
        <w:rPr>
          <w:color w:val="000000"/>
        </w:rPr>
        <w:t xml:space="preserve">6. </w:t>
      </w:r>
      <w:r w:rsidRPr="00EE1F68">
        <w:rPr>
          <w:b/>
          <w:bCs/>
          <w:color w:val="000000"/>
        </w:rPr>
        <w:t>Награждение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>6</w:t>
      </w:r>
      <w:r>
        <w:rPr>
          <w:color w:val="000000"/>
        </w:rPr>
        <w:t>.1.</w:t>
      </w:r>
      <w:r w:rsidRPr="00EE1F68">
        <w:rPr>
          <w:color w:val="000000"/>
        </w:rPr>
        <w:t>. В личном первенстве</w:t>
      </w:r>
      <w:r>
        <w:rPr>
          <w:color w:val="000000"/>
        </w:rPr>
        <w:t xml:space="preserve"> все победители получают почетные грамоты, медали и дополнительно</w:t>
      </w:r>
      <w:r w:rsidRPr="00EE1F68">
        <w:rPr>
          <w:color w:val="000000"/>
        </w:rPr>
        <w:t xml:space="preserve">: </w:t>
      </w:r>
    </w:p>
    <w:p w:rsidR="00097B2D" w:rsidRDefault="00097B2D" w:rsidP="00F42C01">
      <w:pPr>
        <w:ind w:firstLine="708"/>
        <w:rPr>
          <w:color w:val="000000"/>
        </w:rPr>
      </w:pPr>
    </w:p>
    <w:p w:rsidR="00097B2D" w:rsidRPr="00EE1F68" w:rsidRDefault="00097B2D" w:rsidP="00F42C01">
      <w:pPr>
        <w:ind w:firstLine="708"/>
        <w:rPr>
          <w:color w:val="000000"/>
        </w:rPr>
      </w:pPr>
      <w:r>
        <w:rPr>
          <w:color w:val="000000"/>
        </w:rPr>
        <w:t>"Пулька"</w:t>
      </w:r>
      <w:r w:rsidRPr="00EE1F68">
        <w:rPr>
          <w:color w:val="000000"/>
        </w:rPr>
        <w:t xml:space="preserve"> </w:t>
      </w:r>
      <w:r>
        <w:rPr>
          <w:color w:val="000000"/>
        </w:rPr>
        <w:t xml:space="preserve">     </w:t>
      </w:r>
      <w:r w:rsidRPr="00EE1F68">
        <w:rPr>
          <w:color w:val="000000"/>
        </w:rPr>
        <w:t>1 место</w:t>
      </w:r>
      <w:r>
        <w:rPr>
          <w:color w:val="000000"/>
        </w:rPr>
        <w:t xml:space="preserve">   – 50 % от суммы взносов на "Пульку"</w:t>
      </w:r>
    </w:p>
    <w:p w:rsidR="00097B2D" w:rsidRPr="00EE1F68" w:rsidRDefault="00097B2D" w:rsidP="00F42C01">
      <w:pPr>
        <w:ind w:firstLine="708"/>
        <w:rPr>
          <w:color w:val="000000"/>
        </w:rPr>
      </w:pPr>
      <w:r>
        <w:rPr>
          <w:color w:val="000000"/>
        </w:rPr>
        <w:t xml:space="preserve">                     </w:t>
      </w:r>
      <w:r w:rsidRPr="00EE1F68">
        <w:rPr>
          <w:color w:val="000000"/>
        </w:rPr>
        <w:t xml:space="preserve"> </w:t>
      </w:r>
      <w:r>
        <w:rPr>
          <w:color w:val="000000"/>
        </w:rPr>
        <w:t>2 место   – 30%</w:t>
      </w:r>
      <w:r w:rsidRPr="005B2E56">
        <w:rPr>
          <w:color w:val="000000"/>
        </w:rPr>
        <w:t xml:space="preserve"> </w:t>
      </w:r>
      <w:r>
        <w:rPr>
          <w:color w:val="000000"/>
        </w:rPr>
        <w:t>от суммы взносов на "Пульку"</w:t>
      </w:r>
    </w:p>
    <w:p w:rsidR="00097B2D" w:rsidRDefault="00097B2D" w:rsidP="00F42C01">
      <w:pPr>
        <w:ind w:firstLine="708"/>
        <w:rPr>
          <w:color w:val="000000"/>
        </w:rPr>
      </w:pPr>
      <w:r w:rsidRPr="00EE1F68">
        <w:rPr>
          <w:color w:val="000000"/>
        </w:rPr>
        <w:t xml:space="preserve">                  </w:t>
      </w:r>
      <w:r>
        <w:rPr>
          <w:color w:val="000000"/>
        </w:rPr>
        <w:t xml:space="preserve">    3 место   – 20% от суммы взносов на "Пульку"</w:t>
      </w:r>
    </w:p>
    <w:p w:rsidR="00097B2D" w:rsidRPr="009A5F35" w:rsidRDefault="00097B2D" w:rsidP="009A1FF1">
      <w:pPr>
        <w:rPr>
          <w:color w:val="000000"/>
        </w:rPr>
      </w:pPr>
    </w:p>
    <w:p w:rsidR="00097B2D" w:rsidRDefault="00097B2D" w:rsidP="009A1FF1">
      <w:r>
        <w:t>Команды победители награждаются памятными кубками, грамотами и медалями</w:t>
      </w:r>
      <w:r w:rsidRPr="00EE1F68">
        <w:t>.</w:t>
      </w:r>
    </w:p>
    <w:p w:rsidR="00097B2D" w:rsidRDefault="00097B2D" w:rsidP="009A1FF1"/>
    <w:p w:rsidR="00097B2D" w:rsidRDefault="00097B2D" w:rsidP="009A1FF1">
      <w:r>
        <w:t>Занятые места спортсменов и команд определяются в соответствии с Правилами соревнований по «спортингу» и настоящим Регламентом.</w:t>
      </w:r>
    </w:p>
    <w:p w:rsidR="00097B2D" w:rsidRDefault="00097B2D" w:rsidP="009A1FF1"/>
    <w:p w:rsidR="00097B2D" w:rsidRDefault="00097B2D" w:rsidP="009A1FF1">
      <w:r>
        <w:t xml:space="preserve">8. </w:t>
      </w:r>
      <w:r>
        <w:rPr>
          <w:b/>
          <w:bCs/>
        </w:rPr>
        <w:t>Условия финансирования</w:t>
      </w:r>
    </w:p>
    <w:p w:rsidR="00097B2D" w:rsidRDefault="00097B2D" w:rsidP="009A1FF1">
      <w:r>
        <w:t>8.1. Организаторы соревнований обеспечивают финансирование соревнований за счет собственных средств в порядке, определяемом организаторами соревнования в договоре о порядке проведения соревнования.</w:t>
      </w:r>
      <w:r>
        <w:br/>
      </w:r>
    </w:p>
    <w:p w:rsidR="00097B2D" w:rsidRDefault="00097B2D" w:rsidP="009A1FF1">
      <w:r>
        <w:t>8.2. Стартовые взносы, уплачиваемые участниками соревнований, расходуются на организацию и проведение соревнований, в том числе, но не ограничиваясь: на дополнительные услуги спортивных сооружений, оплату работы обслуживающего персонала, приобретение канцелярских принадлежностей, рекламу и освещение соревнований в средствах массовой информации, проезд и суточные Главного судьи и т.д.</w:t>
      </w:r>
      <w:r>
        <w:br/>
      </w:r>
    </w:p>
    <w:p w:rsidR="00097B2D" w:rsidRDefault="00097B2D" w:rsidP="009A1FF1">
      <w:r>
        <w:t>8.3. За счет средств командирующих организаций и внебюджетных средств финансируются статьи затрат на стартовые взносы, проезд, проживание и питание, а также другие статьи, связанные с участием в соревнованиях спортсменов, тренеров, судей, представителей команд и обслуживающего персонала.</w:t>
      </w:r>
    </w:p>
    <w:p w:rsidR="00097B2D" w:rsidRDefault="00097B2D" w:rsidP="009A1FF1"/>
    <w:p w:rsidR="00097B2D" w:rsidRDefault="00097B2D" w:rsidP="009A1FF1">
      <w:r>
        <w:t xml:space="preserve">9. </w:t>
      </w:r>
      <w:r>
        <w:rPr>
          <w:b/>
          <w:bCs/>
        </w:rPr>
        <w:t>Заявка на участие</w:t>
      </w:r>
    </w:p>
    <w:p w:rsidR="00097B2D" w:rsidRPr="00C007DD" w:rsidRDefault="00097B2D" w:rsidP="009A1FF1">
      <w:r>
        <w:t xml:space="preserve">9.1. Предварительная информация об участие в соревновании направляется в </w:t>
      </w:r>
      <w:r w:rsidRPr="00A330B1">
        <w:rPr>
          <w:color w:val="000000"/>
        </w:rPr>
        <w:t xml:space="preserve"> ССК «им. Зайцева Д.В.»</w:t>
      </w:r>
      <w:r>
        <w:t xml:space="preserve">, </w:t>
      </w:r>
    </w:p>
    <w:p w:rsidR="00097B2D" w:rsidRDefault="00097B2D" w:rsidP="009A1FF1">
      <w:r>
        <w:t xml:space="preserve">тел. </w:t>
      </w:r>
      <w:r w:rsidRPr="00091D22">
        <w:t>+7</w:t>
      </w:r>
      <w:r>
        <w:t xml:space="preserve"> </w:t>
      </w:r>
      <w:r w:rsidRPr="00C007DD">
        <w:t xml:space="preserve">9139162901 </w:t>
      </w:r>
      <w:r>
        <w:t>Владимир.</w:t>
      </w:r>
    </w:p>
    <w:p w:rsidR="00097B2D" w:rsidRDefault="00097B2D" w:rsidP="009A1FF1">
      <w:r>
        <w:t xml:space="preserve">9.2. Для допуска к участию в соревнованиях каждый спортсмен или представитель коллектива должен </w:t>
      </w:r>
    </w:p>
    <w:p w:rsidR="00097B2D" w:rsidRDefault="00097B2D" w:rsidP="009A1FF1">
      <w:r>
        <w:t>представить в мандатную комиссию:</w:t>
      </w:r>
      <w:r>
        <w:br/>
        <w:t>- рапорт о проведении инструктажа по мерам безопасности;</w:t>
      </w:r>
      <w:r>
        <w:br/>
        <w:t>- документ, удостоверяющий личность;</w:t>
      </w:r>
      <w:r>
        <w:br/>
        <w:t>- документ подтверждающий  оплату стартового взноса;</w:t>
      </w:r>
      <w:r>
        <w:br/>
        <w:t>- разрешение органов внутренних дел по месту учета спортивного оружия и патронов к нему на право их транспортирования.</w:t>
      </w:r>
      <w:r>
        <w:br/>
      </w:r>
      <w:r>
        <w:br/>
        <w:t>9.3. Сумма стартового взноса устанавливается в размере:</w:t>
      </w:r>
      <w:r>
        <w:br/>
        <w:t xml:space="preserve">9.3.1. В личных соревнованиях: мужчины -2000 рублей; </w:t>
      </w:r>
      <w:r>
        <w:br/>
        <w:t>9.3.2. В командных соревнованиях: 1500 рублей за команду</w:t>
      </w:r>
      <w:r>
        <w:br/>
        <w:t>9.4. Оплата стартовых взносов  вносится наличным платежом в кассу проводящей организации.</w:t>
      </w:r>
      <w:r>
        <w:br/>
      </w:r>
    </w:p>
    <w:p w:rsidR="00097B2D" w:rsidRDefault="00097B2D" w:rsidP="009A1FF1">
      <w:r>
        <w:t>10. Проживание и транспорт</w:t>
      </w:r>
    </w:p>
    <w:p w:rsidR="00097B2D" w:rsidRDefault="00097B2D" w:rsidP="009A1FF1"/>
    <w:p w:rsidR="00097B2D" w:rsidRDefault="00097B2D" w:rsidP="009A1FF1">
      <w:r>
        <w:t>10.1 Проживание участников чемпионата возможно в гостиницах г. Новосибирска или в гостиницах расположенных в непосредственной близости от места проведения чемпионата: ГК "Млечный Путь" т. (383) 291-29-08,  " Золотой лев" (383)294-00-03.</w:t>
      </w:r>
    </w:p>
    <w:p w:rsidR="00097B2D" w:rsidRPr="00C007DD" w:rsidRDefault="00097B2D" w:rsidP="009A1FF1"/>
    <w:p w:rsidR="00097B2D" w:rsidRDefault="00097B2D" w:rsidP="009A1FF1">
      <w:r>
        <w:t>10.2 Расстояние от центра города до ССК  10 км.</w:t>
      </w:r>
    </w:p>
    <w:p w:rsidR="00097B2D" w:rsidRPr="000D1C1A" w:rsidRDefault="00097B2D" w:rsidP="009A1FF1">
      <w:r>
        <w:t>10.4 схему проезда к ССК  можно посмотреть на сайте 2</w:t>
      </w:r>
      <w:r>
        <w:rPr>
          <w:lang w:val="en-US"/>
        </w:rPr>
        <w:t>GIS</w:t>
      </w:r>
      <w:r w:rsidRPr="000D1C1A">
        <w:t>.</w:t>
      </w:r>
    </w:p>
    <w:sectPr w:rsidR="00097B2D" w:rsidRPr="000D1C1A" w:rsidSect="009B4008">
      <w:pgSz w:w="11906" w:h="16838"/>
      <w:pgMar w:top="360" w:right="206" w:bottom="360" w:left="3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B2D" w:rsidRDefault="00097B2D" w:rsidP="00667FAD">
      <w:r>
        <w:separator/>
      </w:r>
    </w:p>
  </w:endnote>
  <w:endnote w:type="continuationSeparator" w:id="0">
    <w:p w:rsidR="00097B2D" w:rsidRDefault="00097B2D" w:rsidP="00667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B2D" w:rsidRDefault="00097B2D" w:rsidP="00667FAD">
      <w:r>
        <w:separator/>
      </w:r>
    </w:p>
  </w:footnote>
  <w:footnote w:type="continuationSeparator" w:id="0">
    <w:p w:rsidR="00097B2D" w:rsidRDefault="00097B2D" w:rsidP="00667F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16EF"/>
    <w:rsid w:val="00023CA9"/>
    <w:rsid w:val="00027E20"/>
    <w:rsid w:val="00042956"/>
    <w:rsid w:val="00077B07"/>
    <w:rsid w:val="00091D22"/>
    <w:rsid w:val="00097B2D"/>
    <w:rsid w:val="000D1C1A"/>
    <w:rsid w:val="00137C3A"/>
    <w:rsid w:val="001A0DBF"/>
    <w:rsid w:val="002904F6"/>
    <w:rsid w:val="002D2291"/>
    <w:rsid w:val="003305F9"/>
    <w:rsid w:val="00345293"/>
    <w:rsid w:val="00362DD4"/>
    <w:rsid w:val="00394A5E"/>
    <w:rsid w:val="003D0C9F"/>
    <w:rsid w:val="00470E27"/>
    <w:rsid w:val="00474A19"/>
    <w:rsid w:val="004C47FD"/>
    <w:rsid w:val="00516531"/>
    <w:rsid w:val="005B2E56"/>
    <w:rsid w:val="005D1CEC"/>
    <w:rsid w:val="005E4A52"/>
    <w:rsid w:val="0063012D"/>
    <w:rsid w:val="00662F89"/>
    <w:rsid w:val="00667FAD"/>
    <w:rsid w:val="006A640F"/>
    <w:rsid w:val="00700A69"/>
    <w:rsid w:val="00703660"/>
    <w:rsid w:val="00704D1E"/>
    <w:rsid w:val="00711123"/>
    <w:rsid w:val="00716807"/>
    <w:rsid w:val="00721DF9"/>
    <w:rsid w:val="00731C40"/>
    <w:rsid w:val="00772B1B"/>
    <w:rsid w:val="007A2DD3"/>
    <w:rsid w:val="007F0F90"/>
    <w:rsid w:val="008139D7"/>
    <w:rsid w:val="00874A53"/>
    <w:rsid w:val="008A277C"/>
    <w:rsid w:val="008B4B54"/>
    <w:rsid w:val="0095398D"/>
    <w:rsid w:val="00954450"/>
    <w:rsid w:val="00970719"/>
    <w:rsid w:val="009A1FF1"/>
    <w:rsid w:val="009A5F35"/>
    <w:rsid w:val="009B4008"/>
    <w:rsid w:val="009F291C"/>
    <w:rsid w:val="00A330B1"/>
    <w:rsid w:val="00A609B7"/>
    <w:rsid w:val="00A91EDE"/>
    <w:rsid w:val="00AB5358"/>
    <w:rsid w:val="00AE5B6E"/>
    <w:rsid w:val="00B32F2A"/>
    <w:rsid w:val="00B40E38"/>
    <w:rsid w:val="00B650A1"/>
    <w:rsid w:val="00BA2EB0"/>
    <w:rsid w:val="00BB08A4"/>
    <w:rsid w:val="00BB73BA"/>
    <w:rsid w:val="00BC0FB0"/>
    <w:rsid w:val="00BE088F"/>
    <w:rsid w:val="00BE4F5A"/>
    <w:rsid w:val="00C007DD"/>
    <w:rsid w:val="00C17048"/>
    <w:rsid w:val="00C36194"/>
    <w:rsid w:val="00C40D75"/>
    <w:rsid w:val="00C43BAA"/>
    <w:rsid w:val="00C76FA0"/>
    <w:rsid w:val="00C81840"/>
    <w:rsid w:val="00D731ED"/>
    <w:rsid w:val="00D739E4"/>
    <w:rsid w:val="00DE46A2"/>
    <w:rsid w:val="00DE4CC6"/>
    <w:rsid w:val="00E02166"/>
    <w:rsid w:val="00E04DD2"/>
    <w:rsid w:val="00E071C8"/>
    <w:rsid w:val="00E37EDB"/>
    <w:rsid w:val="00E416A8"/>
    <w:rsid w:val="00E516EF"/>
    <w:rsid w:val="00E56485"/>
    <w:rsid w:val="00EB2AEE"/>
    <w:rsid w:val="00ED3B39"/>
    <w:rsid w:val="00EE1F68"/>
    <w:rsid w:val="00F424C3"/>
    <w:rsid w:val="00F42C01"/>
    <w:rsid w:val="00F638FE"/>
    <w:rsid w:val="00F64116"/>
    <w:rsid w:val="00F647E6"/>
    <w:rsid w:val="00F77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4C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516EF"/>
    <w:rPr>
      <w:rFonts w:cs="Times New Roman"/>
      <w:color w:val="0055E3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rsid w:val="00474A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667FA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67FAD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667FA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67FAD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2</Pages>
  <Words>734</Words>
  <Characters>4186</Characters>
  <Application>Microsoft Office Outlook</Application>
  <DocSecurity>0</DocSecurity>
  <Lines>0</Lines>
  <Paragraphs>0</Paragraphs>
  <ScaleCrop>false</ScaleCrop>
  <Company>ООО "Ловчий +"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лично - командном соревновании</dc:title>
  <dc:subject/>
  <dc:creator>Главный бухгалтер</dc:creator>
  <cp:keywords/>
  <dc:description/>
  <cp:lastModifiedBy>1</cp:lastModifiedBy>
  <cp:revision>5</cp:revision>
  <cp:lastPrinted>2013-03-22T07:15:00Z</cp:lastPrinted>
  <dcterms:created xsi:type="dcterms:W3CDTF">2013-05-20T14:06:00Z</dcterms:created>
  <dcterms:modified xsi:type="dcterms:W3CDTF">2013-05-20T15:34:00Z</dcterms:modified>
</cp:coreProperties>
</file>